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6B7F" w:rsidRPr="00F6350E" w:rsidRDefault="00BB6B7F" w:rsidP="00BB6B7F">
      <w:pPr>
        <w:spacing w:after="600" w:line="800" w:lineRule="exact"/>
        <w:rPr>
          <w:color w:val="E60000"/>
          <w:sz w:val="56"/>
          <w:szCs w:val="56"/>
        </w:rPr>
      </w:pPr>
      <w:r w:rsidRPr="00F6350E">
        <w:rPr>
          <w:bCs/>
          <w:color w:val="E60000"/>
          <w:sz w:val="56"/>
          <w:szCs w:val="56"/>
        </w:rPr>
        <w:t>Transfer of ownership</w:t>
      </w:r>
    </w:p>
    <w:p w:rsidR="00BB6B7F" w:rsidRPr="002E7353" w:rsidRDefault="00BB6B7F" w:rsidP="00BB6B7F">
      <w:pPr>
        <w:autoSpaceDE w:val="0"/>
        <w:autoSpaceDN w:val="0"/>
        <w:adjustRightInd w:val="0"/>
        <w:rPr>
          <w:rFonts w:cs="VodafoneRg-Regular"/>
          <w:lang w:eastAsia="en-GB"/>
        </w:rPr>
      </w:pPr>
      <w:r w:rsidRPr="004D6EA4">
        <w:rPr>
          <w:rFonts w:cs="VodafoneRg-Regular"/>
          <w:lang w:eastAsia="en-GB"/>
        </w:rPr>
        <w:t>Download and complete this form to move one or more numbers from one person or business to another.</w:t>
      </w:r>
    </w:p>
    <w:p w:rsidR="00BB6B7F" w:rsidRPr="002E7353" w:rsidRDefault="00BB6B7F" w:rsidP="00BB6B7F">
      <w:pPr>
        <w:autoSpaceDE w:val="0"/>
        <w:autoSpaceDN w:val="0"/>
        <w:adjustRightInd w:val="0"/>
        <w:rPr>
          <w:rFonts w:cs="VodafoneRg-Regular"/>
          <w:lang w:eastAsia="en-GB"/>
        </w:rPr>
      </w:pPr>
    </w:p>
    <w:p w:rsidR="00BB6B7F" w:rsidRPr="002E7353" w:rsidRDefault="00BB6B7F" w:rsidP="00BB6B7F">
      <w:pPr>
        <w:autoSpaceDE w:val="0"/>
        <w:autoSpaceDN w:val="0"/>
        <w:adjustRightInd w:val="0"/>
        <w:rPr>
          <w:rFonts w:cs="VodafoneRg-Regular"/>
          <w:lang w:eastAsia="en-GB"/>
        </w:rPr>
      </w:pPr>
      <w:r w:rsidRPr="002E7353">
        <w:rPr>
          <w:rFonts w:cs="VodafoneRg-Regular"/>
          <w:lang w:eastAsia="en-GB"/>
        </w:rPr>
        <w:t>One you have completed this form, send it back to us either:</w:t>
      </w:r>
    </w:p>
    <w:p w:rsidR="00BB6B7F" w:rsidRPr="004D6EA4" w:rsidRDefault="00BB6B7F" w:rsidP="00BB6B7F">
      <w:pPr>
        <w:pStyle w:val="ListParagraph"/>
        <w:numPr>
          <w:ilvl w:val="0"/>
          <w:numId w:val="21"/>
        </w:numPr>
        <w:autoSpaceDE w:val="0"/>
        <w:autoSpaceDN w:val="0"/>
        <w:adjustRightInd w:val="0"/>
        <w:ind w:left="284" w:hanging="284"/>
        <w:rPr>
          <w:rFonts w:cs="VodafoneRg-Regular"/>
          <w:lang w:eastAsia="en-GB"/>
        </w:rPr>
      </w:pPr>
      <w:r w:rsidRPr="002E7353">
        <w:rPr>
          <w:rFonts w:cs="VodafoneRg-Regular"/>
          <w:lang w:eastAsia="en-GB"/>
        </w:rPr>
        <w:t xml:space="preserve">By post, to </w:t>
      </w:r>
      <w:r w:rsidRPr="002E7353">
        <w:rPr>
          <w:rFonts w:cs="VodafoneRg-Regular"/>
          <w:b/>
          <w:lang w:eastAsia="en-GB"/>
        </w:rPr>
        <w:t>Vodafone HQ, The Connection, Newbury, Berkshire, RG14 2FN</w:t>
      </w:r>
    </w:p>
    <w:p w:rsidR="00BB6B7F" w:rsidRDefault="00BB6B7F" w:rsidP="00186374">
      <w:pPr>
        <w:pStyle w:val="ListParagraph"/>
        <w:numPr>
          <w:ilvl w:val="0"/>
          <w:numId w:val="21"/>
        </w:numPr>
        <w:autoSpaceDE w:val="0"/>
        <w:autoSpaceDN w:val="0"/>
        <w:adjustRightInd w:val="0"/>
        <w:ind w:left="284" w:hanging="284"/>
        <w:rPr>
          <w:rFonts w:cs="VodafoneRg-Regular"/>
          <w:lang w:eastAsia="en-GB"/>
        </w:rPr>
      </w:pPr>
      <w:r w:rsidRPr="004D6EA4">
        <w:rPr>
          <w:rFonts w:cs="VodafoneRg-Regular"/>
          <w:lang w:eastAsia="en-GB"/>
        </w:rPr>
        <w:t xml:space="preserve">By email, to </w:t>
      </w:r>
      <w:hyperlink r:id="rId13" w:history="1">
        <w:r w:rsidRPr="004D6EA4">
          <w:rPr>
            <w:rStyle w:val="Hyperlink"/>
            <w:rFonts w:cs="VodafoneRg-Regular"/>
            <w:lang w:eastAsia="en-GB"/>
          </w:rPr>
          <w:t>TOO@help.vodafone.co.uk</w:t>
        </w:r>
      </w:hyperlink>
    </w:p>
    <w:p w:rsidR="00186374" w:rsidRPr="00186374" w:rsidRDefault="00186374" w:rsidP="00186374">
      <w:pPr>
        <w:autoSpaceDE w:val="0"/>
        <w:autoSpaceDN w:val="0"/>
        <w:adjustRightInd w:val="0"/>
        <w:rPr>
          <w:rFonts w:cs="VodafoneRg-Regular"/>
          <w:lang w:eastAsia="en-GB"/>
        </w:rPr>
      </w:pPr>
    </w:p>
    <w:tbl>
      <w:tblPr>
        <w:tblStyle w:val="TableGrid"/>
        <w:tblW w:w="8679" w:type="dxa"/>
        <w:tblLook w:val="04A0" w:firstRow="1" w:lastRow="0" w:firstColumn="1" w:lastColumn="0" w:noHBand="0" w:noVBand="1"/>
      </w:tblPr>
      <w:tblGrid>
        <w:gridCol w:w="1939"/>
        <w:gridCol w:w="2310"/>
        <w:gridCol w:w="1943"/>
        <w:gridCol w:w="2487"/>
      </w:tblGrid>
      <w:tr w:rsidR="00BB6B7F" w:rsidRPr="004D6EA4" w:rsidTr="00D07BC6">
        <w:trPr>
          <w:trHeight w:hRule="exact" w:val="377"/>
        </w:trPr>
        <w:tc>
          <w:tcPr>
            <w:tcW w:w="1939" w:type="dxa"/>
            <w:vAlign w:val="center"/>
          </w:tcPr>
          <w:p w:rsidR="00BB6B7F" w:rsidRPr="001C3E26" w:rsidRDefault="00BB6B7F" w:rsidP="00F029A7">
            <w:pPr>
              <w:pStyle w:val="1Vodafonetext"/>
              <w:rPr>
                <w:rFonts w:ascii="Vodafone Lt" w:hAnsi="Vodafone Lt" w:cs="VodafoneRg-Regular"/>
                <w:sz w:val="22"/>
                <w:szCs w:val="22"/>
                <w:lang w:eastAsia="en-GB"/>
              </w:rPr>
            </w:pPr>
            <w:r w:rsidRPr="001C3E26">
              <w:rPr>
                <w:rFonts w:ascii="Vodafone Lt" w:hAnsi="Vodafone Lt" w:cs="VodafoneRg-Regular"/>
                <w:sz w:val="22"/>
                <w:szCs w:val="22"/>
                <w:lang w:eastAsia="en-GB"/>
              </w:rPr>
              <w:t>Phone number</w:t>
            </w:r>
          </w:p>
        </w:tc>
        <w:tc>
          <w:tcPr>
            <w:tcW w:w="2310" w:type="dxa"/>
            <w:tcBorders>
              <w:right w:val="single" w:sz="36" w:space="0" w:color="auto"/>
            </w:tcBorders>
            <w:vAlign w:val="bottom"/>
          </w:tcPr>
          <w:p w:rsidR="00BB6B7F" w:rsidRPr="001C3E26" w:rsidRDefault="00BB6B7F" w:rsidP="00F029A7">
            <w:pPr>
              <w:pStyle w:val="1Vodafonetext"/>
              <w:rPr>
                <w:rFonts w:ascii="Vodafone Lt" w:hAnsi="Vodafone Lt" w:cs="VodafoneRg-Regular"/>
                <w:sz w:val="22"/>
                <w:szCs w:val="22"/>
                <w:lang w:eastAsia="en-GB"/>
              </w:rPr>
            </w:pPr>
            <w:r w:rsidRPr="001C3E26">
              <w:rPr>
                <w:rFonts w:ascii="Vodafone Lt" w:hAnsi="Vodafone Lt" w:cs="VodafoneRg-Regular"/>
                <w:sz w:val="22"/>
                <w:szCs w:val="22"/>
                <w:lang w:eastAsia="en-GB"/>
              </w:rPr>
              <w:t>Device make/model</w:t>
            </w:r>
          </w:p>
        </w:tc>
        <w:tc>
          <w:tcPr>
            <w:tcW w:w="1943" w:type="dxa"/>
            <w:tcBorders>
              <w:left w:val="single" w:sz="36" w:space="0" w:color="auto"/>
            </w:tcBorders>
            <w:vAlign w:val="center"/>
          </w:tcPr>
          <w:p w:rsidR="00BB6B7F" w:rsidRPr="001C3E26" w:rsidRDefault="00BB6B7F" w:rsidP="00F029A7">
            <w:pPr>
              <w:pStyle w:val="1Vodafonetext"/>
              <w:rPr>
                <w:rFonts w:ascii="Vodafone Lt" w:hAnsi="Vodafone Lt" w:cs="VodafoneRg-Regular"/>
                <w:sz w:val="22"/>
                <w:szCs w:val="22"/>
                <w:lang w:eastAsia="en-GB"/>
              </w:rPr>
            </w:pPr>
            <w:r w:rsidRPr="001C3E26">
              <w:rPr>
                <w:rFonts w:ascii="Vodafone Lt" w:hAnsi="Vodafone Lt" w:cs="VodafoneRg-Regular"/>
                <w:sz w:val="22"/>
                <w:szCs w:val="22"/>
                <w:lang w:eastAsia="en-GB"/>
              </w:rPr>
              <w:t>Phone number</w:t>
            </w:r>
          </w:p>
        </w:tc>
        <w:tc>
          <w:tcPr>
            <w:tcW w:w="2487" w:type="dxa"/>
            <w:vAlign w:val="bottom"/>
          </w:tcPr>
          <w:p w:rsidR="00BB6B7F" w:rsidRPr="001C3E26" w:rsidRDefault="00BB6B7F" w:rsidP="00F029A7">
            <w:pPr>
              <w:pStyle w:val="1Vodafonetext"/>
              <w:rPr>
                <w:rFonts w:ascii="Vodafone Lt" w:hAnsi="Vodafone Lt" w:cs="VodafoneRg-Regular"/>
                <w:sz w:val="22"/>
                <w:szCs w:val="22"/>
                <w:lang w:eastAsia="en-GB"/>
              </w:rPr>
            </w:pPr>
            <w:r w:rsidRPr="001C3E26">
              <w:rPr>
                <w:rFonts w:ascii="Vodafone Lt" w:hAnsi="Vodafone Lt" w:cs="VodafoneRg-Regular"/>
                <w:sz w:val="22"/>
                <w:szCs w:val="22"/>
                <w:lang w:eastAsia="en-GB"/>
              </w:rPr>
              <w:t>Device make/model</w:t>
            </w:r>
          </w:p>
        </w:tc>
      </w:tr>
      <w:tr w:rsidR="00BB6B7F" w:rsidRPr="004D6EA4" w:rsidTr="00D07BC6">
        <w:trPr>
          <w:trHeight w:hRule="exact" w:val="377"/>
        </w:trPr>
        <w:tc>
          <w:tcPr>
            <w:tcW w:w="1939" w:type="dxa"/>
            <w:vAlign w:val="center"/>
          </w:tcPr>
          <w:p w:rsidR="00BB6B7F" w:rsidRPr="001C3E26" w:rsidRDefault="00BB6B7F" w:rsidP="00F029A7">
            <w:pPr>
              <w:pStyle w:val="1Vodafonetext"/>
              <w:rPr>
                <w:rFonts w:ascii="Vodafone Lt" w:hAnsi="Vodafone Lt" w:cs="VodafoneRg-Regular"/>
                <w:sz w:val="22"/>
                <w:szCs w:val="22"/>
                <w:lang w:eastAsia="en-GB"/>
              </w:rPr>
            </w:pPr>
          </w:p>
        </w:tc>
        <w:tc>
          <w:tcPr>
            <w:tcW w:w="2310" w:type="dxa"/>
            <w:tcBorders>
              <w:right w:val="single" w:sz="36" w:space="0" w:color="auto"/>
            </w:tcBorders>
            <w:vAlign w:val="bottom"/>
          </w:tcPr>
          <w:p w:rsidR="00BB6B7F" w:rsidRPr="001C3E26" w:rsidRDefault="00BB6B7F" w:rsidP="00F029A7">
            <w:pPr>
              <w:pStyle w:val="1Vodafonetext"/>
              <w:rPr>
                <w:rFonts w:ascii="Vodafone Lt" w:hAnsi="Vodafone Lt" w:cs="VodafoneRg-Regular"/>
                <w:sz w:val="22"/>
                <w:szCs w:val="22"/>
                <w:lang w:eastAsia="en-GB"/>
              </w:rPr>
            </w:pPr>
          </w:p>
        </w:tc>
        <w:tc>
          <w:tcPr>
            <w:tcW w:w="1943" w:type="dxa"/>
            <w:tcBorders>
              <w:left w:val="single" w:sz="36" w:space="0" w:color="auto"/>
            </w:tcBorders>
          </w:tcPr>
          <w:p w:rsidR="00BB6B7F" w:rsidRPr="001C3E26" w:rsidRDefault="00BB6B7F" w:rsidP="00F029A7">
            <w:pPr>
              <w:pStyle w:val="1Vodafonetext"/>
              <w:rPr>
                <w:rFonts w:ascii="Vodafone Lt" w:hAnsi="Vodafone Lt" w:cs="VodafoneRg-Regular"/>
                <w:sz w:val="22"/>
                <w:szCs w:val="22"/>
                <w:lang w:eastAsia="en-GB"/>
              </w:rPr>
            </w:pPr>
          </w:p>
        </w:tc>
        <w:tc>
          <w:tcPr>
            <w:tcW w:w="2487" w:type="dxa"/>
            <w:vAlign w:val="bottom"/>
          </w:tcPr>
          <w:p w:rsidR="00BB6B7F" w:rsidRPr="001C3E26" w:rsidRDefault="00BB6B7F" w:rsidP="00F029A7">
            <w:pPr>
              <w:pStyle w:val="1Vodafonetext"/>
              <w:rPr>
                <w:rFonts w:ascii="Vodafone Lt" w:hAnsi="Vodafone Lt" w:cs="VodafoneRg-Regular"/>
                <w:sz w:val="22"/>
                <w:szCs w:val="22"/>
                <w:lang w:eastAsia="en-GB"/>
              </w:rPr>
            </w:pPr>
          </w:p>
        </w:tc>
      </w:tr>
      <w:tr w:rsidR="00BB6B7F" w:rsidRPr="004D6EA4" w:rsidTr="00D07BC6">
        <w:trPr>
          <w:trHeight w:hRule="exact" w:val="377"/>
        </w:trPr>
        <w:tc>
          <w:tcPr>
            <w:tcW w:w="1939" w:type="dxa"/>
            <w:vAlign w:val="bottom"/>
          </w:tcPr>
          <w:p w:rsidR="00BB6B7F" w:rsidRPr="001C3E26" w:rsidRDefault="00BB6B7F" w:rsidP="00F029A7">
            <w:pPr>
              <w:pStyle w:val="1Vodafonetext"/>
              <w:rPr>
                <w:rFonts w:ascii="Vodafone Lt" w:hAnsi="Vodafone Lt" w:cs="VodafoneRg-Regular"/>
                <w:sz w:val="22"/>
                <w:szCs w:val="22"/>
                <w:lang w:eastAsia="en-GB"/>
              </w:rPr>
            </w:pPr>
          </w:p>
        </w:tc>
        <w:tc>
          <w:tcPr>
            <w:tcW w:w="2310" w:type="dxa"/>
            <w:tcBorders>
              <w:right w:val="single" w:sz="36" w:space="0" w:color="auto"/>
            </w:tcBorders>
            <w:vAlign w:val="bottom"/>
          </w:tcPr>
          <w:p w:rsidR="00BB6B7F" w:rsidRPr="001C3E26" w:rsidRDefault="00BB6B7F" w:rsidP="00F029A7">
            <w:pPr>
              <w:pStyle w:val="1Vodafonetext"/>
              <w:rPr>
                <w:rFonts w:ascii="Vodafone Lt" w:hAnsi="Vodafone Lt" w:cs="VodafoneRg-Regular"/>
                <w:sz w:val="22"/>
                <w:szCs w:val="22"/>
                <w:lang w:eastAsia="en-GB"/>
              </w:rPr>
            </w:pPr>
          </w:p>
        </w:tc>
        <w:tc>
          <w:tcPr>
            <w:tcW w:w="1943" w:type="dxa"/>
            <w:tcBorders>
              <w:left w:val="single" w:sz="36" w:space="0" w:color="auto"/>
            </w:tcBorders>
          </w:tcPr>
          <w:p w:rsidR="00BB6B7F" w:rsidRPr="001C3E26" w:rsidRDefault="00BB6B7F" w:rsidP="00F029A7">
            <w:pPr>
              <w:pStyle w:val="1Vodafonetext"/>
              <w:rPr>
                <w:rFonts w:ascii="Vodafone Lt" w:hAnsi="Vodafone Lt" w:cs="VodafoneRg-Regular"/>
                <w:sz w:val="22"/>
                <w:szCs w:val="22"/>
                <w:lang w:eastAsia="en-GB"/>
              </w:rPr>
            </w:pPr>
          </w:p>
        </w:tc>
        <w:tc>
          <w:tcPr>
            <w:tcW w:w="2487" w:type="dxa"/>
            <w:vAlign w:val="bottom"/>
          </w:tcPr>
          <w:p w:rsidR="00BB6B7F" w:rsidRPr="001C3E26" w:rsidRDefault="00BB6B7F" w:rsidP="00F029A7">
            <w:pPr>
              <w:pStyle w:val="1Vodafonetext"/>
              <w:rPr>
                <w:rFonts w:ascii="Vodafone Lt" w:hAnsi="Vodafone Lt" w:cs="VodafoneRg-Regular"/>
                <w:sz w:val="22"/>
                <w:szCs w:val="22"/>
                <w:lang w:eastAsia="en-GB"/>
              </w:rPr>
            </w:pPr>
          </w:p>
        </w:tc>
      </w:tr>
    </w:tbl>
    <w:p w:rsidR="00BB6B7F" w:rsidRPr="001C3E26" w:rsidRDefault="00BB6B7F" w:rsidP="00BB6B7F">
      <w:pPr>
        <w:pStyle w:val="1Vodafonetext"/>
        <w:rPr>
          <w:rFonts w:ascii="Vodafone Lt" w:hAnsi="Vodafone Lt" w:cs="VodafoneRg-Regular"/>
          <w:sz w:val="22"/>
          <w:szCs w:val="22"/>
          <w:lang w:eastAsia="en-GB"/>
        </w:rPr>
      </w:pPr>
      <w:r w:rsidRPr="001C3E26">
        <w:rPr>
          <w:rFonts w:ascii="Vodafone Lt" w:hAnsi="Vodafone Lt" w:cs="VodafoneRg-Regular"/>
          <w:sz w:val="22"/>
          <w:szCs w:val="22"/>
          <w:lang w:eastAsia="en-GB"/>
        </w:rPr>
        <w:t>If you</w:t>
      </w:r>
      <w:r w:rsidR="00A96EA2">
        <w:rPr>
          <w:rFonts w:ascii="Vodafone Lt" w:hAnsi="Vodafone Lt" w:cs="VodafoneRg-Regular"/>
          <w:sz w:val="22"/>
          <w:szCs w:val="22"/>
          <w:lang w:eastAsia="en-GB"/>
        </w:rPr>
        <w:t>’</w:t>
      </w:r>
      <w:r w:rsidRPr="001C3E26">
        <w:rPr>
          <w:rFonts w:ascii="Vodafone Lt" w:hAnsi="Vodafone Lt" w:cs="VodafoneRg-Regular"/>
          <w:sz w:val="22"/>
          <w:szCs w:val="22"/>
          <w:lang w:eastAsia="en-GB"/>
        </w:rPr>
        <w:t>re transferring more than 4 numbers please list them in an Excel spreadsheet.</w:t>
      </w:r>
    </w:p>
    <w:p w:rsidR="00BB6B7F" w:rsidRDefault="00BB6B7F" w:rsidP="00BB6B7F">
      <w:pPr>
        <w:pStyle w:val="1Vodafonetext"/>
        <w:rPr>
          <w:rFonts w:ascii="VodafoneRg-Regular" w:hAnsi="VodafoneRg-Regular" w:cs="VodafoneRg-Regular"/>
          <w:lang w:eastAsia="en-GB"/>
        </w:rPr>
      </w:pPr>
    </w:p>
    <w:p w:rsidR="00BB6B7F" w:rsidRPr="00F6350E" w:rsidRDefault="00BB6B7F" w:rsidP="00BB6B7F">
      <w:pPr>
        <w:spacing w:line="600" w:lineRule="exact"/>
        <w:rPr>
          <w:bCs/>
          <w:color w:val="E60000"/>
          <w:sz w:val="36"/>
          <w:szCs w:val="36"/>
        </w:rPr>
      </w:pPr>
      <w:r w:rsidRPr="00F6350E">
        <w:rPr>
          <w:bCs/>
          <w:color w:val="E60000"/>
          <w:sz w:val="36"/>
          <w:szCs w:val="36"/>
        </w:rPr>
        <w:t xml:space="preserve">1. </w:t>
      </w:r>
      <w:proofErr w:type="gramStart"/>
      <w:r w:rsidRPr="00F6350E">
        <w:rPr>
          <w:bCs/>
          <w:color w:val="E60000"/>
          <w:sz w:val="36"/>
          <w:szCs w:val="36"/>
        </w:rPr>
        <w:t>About</w:t>
      </w:r>
      <w:proofErr w:type="gramEnd"/>
      <w:r w:rsidRPr="00F6350E">
        <w:rPr>
          <w:bCs/>
          <w:color w:val="E60000"/>
          <w:sz w:val="36"/>
          <w:szCs w:val="36"/>
        </w:rPr>
        <w:t xml:space="preserve"> current number owner</w:t>
      </w:r>
      <w:r>
        <w:rPr>
          <w:bCs/>
          <w:color w:val="E60000"/>
          <w:sz w:val="36"/>
          <w:szCs w:val="36"/>
        </w:rPr>
        <w:t xml:space="preserve"> (</w:t>
      </w:r>
      <w:r w:rsidRPr="00F6350E">
        <w:rPr>
          <w:bCs/>
          <w:color w:val="E60000"/>
          <w:sz w:val="36"/>
          <w:szCs w:val="36"/>
        </w:rPr>
        <w:t>the donor customer</w:t>
      </w:r>
      <w:r>
        <w:rPr>
          <w:bCs/>
          <w:color w:val="E60000"/>
          <w:sz w:val="36"/>
          <w:szCs w:val="36"/>
        </w:rPr>
        <w:t>)</w:t>
      </w:r>
    </w:p>
    <w:p w:rsidR="00BB6B7F" w:rsidRPr="001C3E26" w:rsidRDefault="00BB6B7F" w:rsidP="00BB6B7F">
      <w:pPr>
        <w:pStyle w:val="1Vodafonetext"/>
        <w:rPr>
          <w:rFonts w:ascii="Vodafone Lt" w:hAnsi="Vodafone Lt" w:cs="VodafoneRg-Regular"/>
          <w:lang w:eastAsia="en-GB"/>
        </w:rPr>
      </w:pPr>
    </w:p>
    <w:p w:rsidR="00BB6B7F" w:rsidRPr="001C3E26" w:rsidRDefault="00BB6B7F" w:rsidP="00BB6B7F">
      <w:pPr>
        <w:pStyle w:val="1Vodafonetext"/>
        <w:rPr>
          <w:rFonts w:ascii="Vodafone Lt" w:hAnsi="Vodafone Lt" w:cs="VodafoneRg-Regular"/>
          <w:sz w:val="22"/>
          <w:szCs w:val="20"/>
          <w:lang w:eastAsia="en-GB"/>
        </w:rPr>
      </w:pPr>
      <w:r w:rsidRPr="001C3E26">
        <w:rPr>
          <w:rFonts w:ascii="Vodafone Lt" w:hAnsi="Vodafone Lt" w:cs="VodafoneRg-Regular"/>
          <w:sz w:val="22"/>
          <w:szCs w:val="20"/>
          <w:lang w:eastAsia="en-GB"/>
        </w:rPr>
        <w:t>Are you the:  (tick one)</w:t>
      </w:r>
    </w:p>
    <w:tbl>
      <w:tblPr>
        <w:tblStyle w:val="TableGrid"/>
        <w:tblW w:w="6720" w:type="dxa"/>
        <w:tblLayout w:type="fixed"/>
        <w:tblCellMar>
          <w:left w:w="57" w:type="dxa"/>
          <w:right w:w="57" w:type="dxa"/>
        </w:tblCellMar>
        <w:tblLook w:val="04A0" w:firstRow="1" w:lastRow="0" w:firstColumn="1" w:lastColumn="0" w:noHBand="0" w:noVBand="1"/>
      </w:tblPr>
      <w:tblGrid>
        <w:gridCol w:w="2609"/>
        <w:gridCol w:w="567"/>
        <w:gridCol w:w="2977"/>
        <w:gridCol w:w="567"/>
      </w:tblGrid>
      <w:tr w:rsidR="00BB6B7F" w:rsidRPr="004D6EA4" w:rsidTr="00F029A7">
        <w:trPr>
          <w:trHeight w:hRule="exact" w:val="369"/>
        </w:trPr>
        <w:tc>
          <w:tcPr>
            <w:tcW w:w="2609" w:type="dxa"/>
            <w:tcBorders>
              <w:top w:val="nil"/>
              <w:left w:val="nil"/>
              <w:bottom w:val="nil"/>
              <w:right w:val="single" w:sz="4" w:space="0" w:color="auto"/>
            </w:tcBorders>
            <w:vAlign w:val="bottom"/>
          </w:tcPr>
          <w:p w:rsidR="00BB6B7F" w:rsidRPr="001C3E26" w:rsidRDefault="00BB6B7F" w:rsidP="00F029A7">
            <w:pPr>
              <w:pStyle w:val="1Vodafonetext"/>
              <w:rPr>
                <w:rFonts w:ascii="Vodafone Lt" w:hAnsi="Vodafone Lt" w:cs="VodafoneRg-Regular"/>
                <w:sz w:val="22"/>
                <w:szCs w:val="20"/>
                <w:lang w:eastAsia="en-GB"/>
              </w:rPr>
            </w:pPr>
            <w:r w:rsidRPr="001C3E26">
              <w:rPr>
                <w:rFonts w:ascii="Vodafone Lt" w:hAnsi="Vodafone Lt" w:cs="VodafoneRg-Regular"/>
                <w:sz w:val="22"/>
                <w:szCs w:val="20"/>
                <w:lang w:eastAsia="en-GB"/>
              </w:rPr>
              <w:t>Account holder</w:t>
            </w:r>
          </w:p>
        </w:tc>
        <w:tc>
          <w:tcPr>
            <w:tcW w:w="567" w:type="dxa"/>
            <w:tcBorders>
              <w:left w:val="single" w:sz="4" w:space="0" w:color="auto"/>
              <w:right w:val="single" w:sz="4" w:space="0" w:color="auto"/>
            </w:tcBorders>
            <w:vAlign w:val="bottom"/>
          </w:tcPr>
          <w:p w:rsidR="00BB6B7F" w:rsidRPr="001C3E26" w:rsidRDefault="00BB6B7F" w:rsidP="00F029A7">
            <w:pPr>
              <w:pStyle w:val="1Vodafonetext"/>
              <w:rPr>
                <w:rFonts w:ascii="Vodafone Lt" w:hAnsi="Vodafone Lt" w:cs="VodafoneRg-Regular"/>
                <w:sz w:val="22"/>
                <w:szCs w:val="20"/>
                <w:lang w:eastAsia="en-GB"/>
              </w:rPr>
            </w:pPr>
          </w:p>
        </w:tc>
        <w:tc>
          <w:tcPr>
            <w:tcW w:w="2977" w:type="dxa"/>
            <w:tcBorders>
              <w:top w:val="nil"/>
              <w:left w:val="single" w:sz="4" w:space="0" w:color="auto"/>
              <w:bottom w:val="nil"/>
              <w:right w:val="single" w:sz="4" w:space="0" w:color="auto"/>
            </w:tcBorders>
            <w:vAlign w:val="bottom"/>
          </w:tcPr>
          <w:p w:rsidR="00BB6B7F" w:rsidRPr="001C3E26" w:rsidRDefault="00BB6B7F" w:rsidP="00F029A7">
            <w:pPr>
              <w:pStyle w:val="1Vodafonetext"/>
              <w:rPr>
                <w:rFonts w:ascii="Vodafone Lt" w:hAnsi="Vodafone Lt" w:cs="VodafoneRg-Regular"/>
                <w:sz w:val="22"/>
                <w:szCs w:val="20"/>
                <w:lang w:eastAsia="en-GB"/>
              </w:rPr>
            </w:pPr>
            <w:r w:rsidRPr="001C3E26">
              <w:rPr>
                <w:rFonts w:ascii="Vodafone Lt" w:hAnsi="Vodafone Lt" w:cs="VodafoneRg-Regular"/>
                <w:sz w:val="22"/>
                <w:szCs w:val="20"/>
                <w:lang w:eastAsia="en-GB"/>
              </w:rPr>
              <w:t xml:space="preserve">       Account administrator</w:t>
            </w:r>
          </w:p>
        </w:tc>
        <w:tc>
          <w:tcPr>
            <w:tcW w:w="567" w:type="dxa"/>
            <w:tcBorders>
              <w:left w:val="single" w:sz="4" w:space="0" w:color="auto"/>
            </w:tcBorders>
            <w:vAlign w:val="bottom"/>
          </w:tcPr>
          <w:p w:rsidR="00BB6B7F" w:rsidRPr="001C3E26" w:rsidRDefault="00BB6B7F" w:rsidP="00F029A7">
            <w:pPr>
              <w:pStyle w:val="1Vodafonetext"/>
              <w:rPr>
                <w:rFonts w:ascii="Vodafone Lt" w:hAnsi="Vodafone Lt" w:cs="VodafoneRg-Regular"/>
                <w:sz w:val="22"/>
                <w:szCs w:val="20"/>
                <w:lang w:eastAsia="en-GB"/>
              </w:rPr>
            </w:pPr>
          </w:p>
        </w:tc>
      </w:tr>
      <w:tr w:rsidR="00BB6B7F" w:rsidRPr="004D6EA4" w:rsidTr="00F029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69"/>
        </w:trPr>
        <w:tc>
          <w:tcPr>
            <w:tcW w:w="2609" w:type="dxa"/>
            <w:vAlign w:val="bottom"/>
          </w:tcPr>
          <w:p w:rsidR="00BB6B7F" w:rsidRPr="001C3E26" w:rsidRDefault="00BB6B7F" w:rsidP="00F029A7">
            <w:pPr>
              <w:pStyle w:val="1Vodafonetext"/>
              <w:rPr>
                <w:rFonts w:ascii="Vodafone Lt" w:hAnsi="Vodafone Lt" w:cs="VodafoneRg-Regular"/>
                <w:sz w:val="22"/>
                <w:szCs w:val="20"/>
                <w:lang w:eastAsia="en-GB"/>
              </w:rPr>
            </w:pPr>
            <w:r w:rsidRPr="001C3E26">
              <w:rPr>
                <w:rFonts w:ascii="Vodafone Lt" w:hAnsi="Vodafone Lt" w:cs="VodafoneRg-Regular"/>
                <w:sz w:val="22"/>
                <w:szCs w:val="20"/>
                <w:lang w:eastAsia="en-GB"/>
              </w:rPr>
              <w:t>Print name</w:t>
            </w:r>
          </w:p>
        </w:tc>
        <w:tc>
          <w:tcPr>
            <w:tcW w:w="4111" w:type="dxa"/>
            <w:gridSpan w:val="3"/>
            <w:tcBorders>
              <w:bottom w:val="single" w:sz="4" w:space="0" w:color="auto"/>
            </w:tcBorders>
            <w:vAlign w:val="bottom"/>
          </w:tcPr>
          <w:p w:rsidR="00BB6B7F" w:rsidRPr="001C3E26" w:rsidRDefault="00BB6B7F" w:rsidP="00F029A7">
            <w:pPr>
              <w:pStyle w:val="1Vodafonetext"/>
              <w:rPr>
                <w:rFonts w:ascii="Vodafone Lt" w:hAnsi="Vodafone Lt" w:cs="VodafoneRg-Regular"/>
                <w:sz w:val="22"/>
                <w:szCs w:val="20"/>
                <w:lang w:eastAsia="en-GB"/>
              </w:rPr>
            </w:pPr>
          </w:p>
        </w:tc>
      </w:tr>
      <w:tr w:rsidR="00BB6B7F" w:rsidRPr="004D6EA4" w:rsidTr="00F029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69"/>
        </w:trPr>
        <w:tc>
          <w:tcPr>
            <w:tcW w:w="2609" w:type="dxa"/>
            <w:vAlign w:val="bottom"/>
          </w:tcPr>
          <w:p w:rsidR="00BB6B7F" w:rsidRPr="001C3E26" w:rsidRDefault="00BB6B7F" w:rsidP="00F029A7">
            <w:pPr>
              <w:pStyle w:val="1Vodafonetext"/>
              <w:rPr>
                <w:rFonts w:ascii="Vodafone Lt" w:hAnsi="Vodafone Lt" w:cs="VodafoneRg-Regular"/>
                <w:sz w:val="22"/>
                <w:szCs w:val="20"/>
                <w:lang w:eastAsia="en-GB"/>
              </w:rPr>
            </w:pPr>
            <w:r w:rsidRPr="001C3E26">
              <w:rPr>
                <w:rFonts w:ascii="Vodafone Lt" w:hAnsi="Vodafone Lt" w:cs="VodafoneRg-Regular"/>
                <w:sz w:val="22"/>
                <w:szCs w:val="20"/>
                <w:lang w:eastAsia="en-GB"/>
              </w:rPr>
              <w:t>Position</w:t>
            </w:r>
          </w:p>
        </w:tc>
        <w:tc>
          <w:tcPr>
            <w:tcW w:w="4111" w:type="dxa"/>
            <w:gridSpan w:val="3"/>
            <w:tcBorders>
              <w:top w:val="single" w:sz="4" w:space="0" w:color="auto"/>
              <w:bottom w:val="single" w:sz="4" w:space="0" w:color="auto"/>
            </w:tcBorders>
            <w:vAlign w:val="bottom"/>
          </w:tcPr>
          <w:p w:rsidR="00BB6B7F" w:rsidRPr="001C3E26" w:rsidRDefault="00BB6B7F" w:rsidP="00F029A7">
            <w:pPr>
              <w:pStyle w:val="1Vodafonetext"/>
              <w:rPr>
                <w:rFonts w:ascii="Vodafone Lt" w:hAnsi="Vodafone Lt" w:cs="VodafoneRg-Regular"/>
                <w:sz w:val="22"/>
                <w:szCs w:val="20"/>
                <w:lang w:eastAsia="en-GB"/>
              </w:rPr>
            </w:pPr>
          </w:p>
        </w:tc>
      </w:tr>
    </w:tbl>
    <w:p w:rsidR="00BB6B7F" w:rsidRPr="001C3E26" w:rsidRDefault="00BB6B7F" w:rsidP="00BB6B7F">
      <w:pPr>
        <w:pStyle w:val="1Vodafonetext"/>
        <w:rPr>
          <w:rFonts w:ascii="Vodafone Lt" w:hAnsi="Vodafone Lt" w:cs="VodafoneRg-Regular"/>
          <w:sz w:val="28"/>
          <w:lang w:eastAsia="en-GB"/>
        </w:rPr>
      </w:pPr>
    </w:p>
    <w:tbl>
      <w:tblPr>
        <w:tblStyle w:val="TableGrid"/>
        <w:tblW w:w="9322" w:type="dxa"/>
        <w:tblLook w:val="04A0" w:firstRow="1" w:lastRow="0" w:firstColumn="1" w:lastColumn="0" w:noHBand="0" w:noVBand="1"/>
      </w:tblPr>
      <w:tblGrid>
        <w:gridCol w:w="2660"/>
        <w:gridCol w:w="6662"/>
      </w:tblGrid>
      <w:tr w:rsidR="00BB6B7F" w:rsidRPr="004D6EA4" w:rsidTr="00F029A7">
        <w:trPr>
          <w:trHeight w:hRule="exact" w:val="369"/>
        </w:trPr>
        <w:tc>
          <w:tcPr>
            <w:tcW w:w="2660" w:type="dxa"/>
            <w:vAlign w:val="bottom"/>
          </w:tcPr>
          <w:p w:rsidR="00BB6B7F" w:rsidRPr="001C3E26" w:rsidRDefault="00BB6B7F" w:rsidP="00F029A7">
            <w:pPr>
              <w:pStyle w:val="1Vodafonetext"/>
              <w:rPr>
                <w:rFonts w:ascii="Vodafone Lt" w:hAnsi="Vodafone Lt" w:cs="VodafoneRg-Regular"/>
                <w:sz w:val="22"/>
                <w:lang w:eastAsia="en-GB"/>
              </w:rPr>
            </w:pPr>
            <w:r w:rsidRPr="001C3E26">
              <w:rPr>
                <w:rFonts w:ascii="Vodafone Lt" w:hAnsi="Vodafone Lt" w:cs="VodafoneRg-Regular"/>
                <w:sz w:val="22"/>
                <w:lang w:eastAsia="en-GB"/>
              </w:rPr>
              <w:t>Account number</w:t>
            </w:r>
          </w:p>
        </w:tc>
        <w:tc>
          <w:tcPr>
            <w:tcW w:w="6662" w:type="dxa"/>
            <w:vAlign w:val="bottom"/>
          </w:tcPr>
          <w:p w:rsidR="00BB6B7F" w:rsidRPr="001C3E26" w:rsidRDefault="00BB6B7F" w:rsidP="00F029A7">
            <w:pPr>
              <w:pStyle w:val="1Vodafonetext"/>
              <w:rPr>
                <w:rFonts w:ascii="Vodafone Lt" w:hAnsi="Vodafone Lt" w:cs="VodafoneRg-Regular"/>
                <w:sz w:val="22"/>
                <w:lang w:eastAsia="en-GB"/>
              </w:rPr>
            </w:pPr>
          </w:p>
        </w:tc>
      </w:tr>
      <w:tr w:rsidR="00BB6B7F" w:rsidRPr="004D6EA4" w:rsidTr="00F029A7">
        <w:trPr>
          <w:trHeight w:hRule="exact" w:val="369"/>
        </w:trPr>
        <w:tc>
          <w:tcPr>
            <w:tcW w:w="2660" w:type="dxa"/>
            <w:vAlign w:val="bottom"/>
          </w:tcPr>
          <w:p w:rsidR="00BB6B7F" w:rsidRPr="001C3E26" w:rsidRDefault="00BB6B7F" w:rsidP="00F029A7">
            <w:pPr>
              <w:pStyle w:val="1Vodafonetext"/>
              <w:rPr>
                <w:rFonts w:ascii="Vodafone Lt" w:hAnsi="Vodafone Lt" w:cs="VodafoneRg-Regular"/>
                <w:sz w:val="22"/>
                <w:lang w:eastAsia="en-GB"/>
              </w:rPr>
            </w:pPr>
            <w:r w:rsidRPr="001C3E26">
              <w:rPr>
                <w:rFonts w:ascii="Vodafone Lt" w:hAnsi="Vodafone Lt" w:cs="VodafoneRg-Regular"/>
                <w:sz w:val="22"/>
                <w:lang w:eastAsia="en-GB"/>
              </w:rPr>
              <w:t>Account name</w:t>
            </w:r>
          </w:p>
        </w:tc>
        <w:tc>
          <w:tcPr>
            <w:tcW w:w="6662" w:type="dxa"/>
            <w:vAlign w:val="bottom"/>
          </w:tcPr>
          <w:p w:rsidR="00BB6B7F" w:rsidRPr="001C3E26" w:rsidRDefault="00BB6B7F" w:rsidP="00F029A7">
            <w:pPr>
              <w:pStyle w:val="1Vodafonetext"/>
              <w:rPr>
                <w:rFonts w:ascii="Vodafone Lt" w:hAnsi="Vodafone Lt" w:cs="VodafoneRg-Regular"/>
                <w:sz w:val="22"/>
                <w:lang w:eastAsia="en-GB"/>
              </w:rPr>
            </w:pPr>
          </w:p>
        </w:tc>
      </w:tr>
      <w:tr w:rsidR="00BB6B7F" w:rsidRPr="004D6EA4" w:rsidTr="00F029A7">
        <w:trPr>
          <w:trHeight w:hRule="exact" w:val="369"/>
        </w:trPr>
        <w:tc>
          <w:tcPr>
            <w:tcW w:w="2660" w:type="dxa"/>
            <w:vMerge w:val="restart"/>
            <w:vAlign w:val="bottom"/>
          </w:tcPr>
          <w:p w:rsidR="00BB6B7F" w:rsidRPr="001C3E26" w:rsidRDefault="00BB6B7F" w:rsidP="00F029A7">
            <w:pPr>
              <w:pStyle w:val="1Vodafonetext"/>
              <w:rPr>
                <w:rFonts w:ascii="Vodafone Lt" w:hAnsi="Vodafone Lt" w:cs="VodafoneRg-Regular"/>
                <w:sz w:val="22"/>
                <w:lang w:eastAsia="en-GB"/>
              </w:rPr>
            </w:pPr>
            <w:r w:rsidRPr="001C3E26">
              <w:rPr>
                <w:rFonts w:ascii="Vodafone Lt" w:hAnsi="Vodafone Lt" w:cs="VodafoneRg-Regular"/>
                <w:sz w:val="22"/>
                <w:lang w:eastAsia="en-GB"/>
              </w:rPr>
              <w:t>Account address</w:t>
            </w:r>
          </w:p>
        </w:tc>
        <w:tc>
          <w:tcPr>
            <w:tcW w:w="6662" w:type="dxa"/>
            <w:vAlign w:val="bottom"/>
          </w:tcPr>
          <w:p w:rsidR="00BB6B7F" w:rsidRPr="001C3E26" w:rsidRDefault="00BB6B7F" w:rsidP="00F029A7">
            <w:pPr>
              <w:pStyle w:val="1Vodafonetext"/>
              <w:rPr>
                <w:rFonts w:ascii="Vodafone Lt" w:hAnsi="Vodafone Lt" w:cs="VodafoneRg-Regular"/>
                <w:sz w:val="22"/>
                <w:lang w:eastAsia="en-GB"/>
              </w:rPr>
            </w:pPr>
          </w:p>
        </w:tc>
      </w:tr>
      <w:tr w:rsidR="00BB6B7F" w:rsidRPr="007B67BB" w:rsidTr="00F029A7">
        <w:trPr>
          <w:trHeight w:hRule="exact" w:val="369"/>
        </w:trPr>
        <w:tc>
          <w:tcPr>
            <w:tcW w:w="2660" w:type="dxa"/>
            <w:vMerge/>
            <w:vAlign w:val="bottom"/>
          </w:tcPr>
          <w:p w:rsidR="00BB6B7F" w:rsidRPr="007B67BB" w:rsidRDefault="00BB6B7F" w:rsidP="00F029A7">
            <w:pPr>
              <w:pStyle w:val="1Vodafonetext"/>
              <w:rPr>
                <w:rFonts w:cs="VodafoneRg-Regular"/>
                <w:sz w:val="22"/>
                <w:lang w:eastAsia="en-GB"/>
              </w:rPr>
            </w:pPr>
          </w:p>
        </w:tc>
        <w:tc>
          <w:tcPr>
            <w:tcW w:w="6662" w:type="dxa"/>
            <w:vAlign w:val="bottom"/>
          </w:tcPr>
          <w:p w:rsidR="00BB6B7F" w:rsidRPr="007B67BB" w:rsidRDefault="00BB6B7F" w:rsidP="00F029A7">
            <w:pPr>
              <w:pStyle w:val="1Vodafonetext"/>
              <w:rPr>
                <w:rFonts w:cs="VodafoneRg-Regular"/>
                <w:sz w:val="22"/>
                <w:lang w:eastAsia="en-GB"/>
              </w:rPr>
            </w:pPr>
          </w:p>
        </w:tc>
      </w:tr>
      <w:tr w:rsidR="00E06754" w:rsidRPr="007B67BB" w:rsidTr="00F029A7">
        <w:trPr>
          <w:trHeight w:hRule="exact" w:val="369"/>
        </w:trPr>
        <w:tc>
          <w:tcPr>
            <w:tcW w:w="2660" w:type="dxa"/>
            <w:vAlign w:val="bottom"/>
          </w:tcPr>
          <w:p w:rsidR="00E06754" w:rsidRPr="00E06754" w:rsidRDefault="00E06754" w:rsidP="00F029A7">
            <w:pPr>
              <w:pStyle w:val="1Vodafonetext"/>
              <w:rPr>
                <w:rFonts w:ascii="Vodafone Lt" w:hAnsi="Vodafone Lt" w:cs="VodafoneRg-Regular"/>
                <w:sz w:val="22"/>
                <w:highlight w:val="yellow"/>
                <w:lang w:eastAsia="en-GB"/>
              </w:rPr>
            </w:pPr>
            <w:r w:rsidRPr="00186374">
              <w:rPr>
                <w:rFonts w:ascii="Vodafone Lt" w:hAnsi="Vodafone Lt" w:cs="VodafoneRg-Regular"/>
                <w:sz w:val="22"/>
                <w:lang w:eastAsia="en-GB"/>
              </w:rPr>
              <w:t>Contact telephone number</w:t>
            </w:r>
          </w:p>
        </w:tc>
        <w:tc>
          <w:tcPr>
            <w:tcW w:w="6662" w:type="dxa"/>
            <w:vAlign w:val="bottom"/>
          </w:tcPr>
          <w:p w:rsidR="00E06754" w:rsidRPr="00E06754" w:rsidRDefault="00E06754" w:rsidP="00F029A7">
            <w:pPr>
              <w:pStyle w:val="1Vodafonetext"/>
              <w:rPr>
                <w:rFonts w:cs="VodafoneRg-Regular"/>
                <w:sz w:val="22"/>
                <w:highlight w:val="yellow"/>
                <w:lang w:eastAsia="en-GB"/>
              </w:rPr>
            </w:pPr>
          </w:p>
        </w:tc>
      </w:tr>
    </w:tbl>
    <w:p w:rsidR="00BB6B7F" w:rsidRDefault="00BB6B7F" w:rsidP="00BB6B7F">
      <w:pPr>
        <w:spacing w:line="600" w:lineRule="exact"/>
        <w:rPr>
          <w:bCs/>
          <w:color w:val="E60000"/>
          <w:sz w:val="36"/>
          <w:szCs w:val="36"/>
        </w:rPr>
      </w:pPr>
    </w:p>
    <w:p w:rsidR="00BB6B7F" w:rsidRPr="00F6350E" w:rsidRDefault="00BB6B7F" w:rsidP="00BB6B7F">
      <w:pPr>
        <w:spacing w:line="600" w:lineRule="exact"/>
        <w:rPr>
          <w:bCs/>
          <w:color w:val="E60000"/>
          <w:sz w:val="36"/>
          <w:szCs w:val="36"/>
        </w:rPr>
      </w:pPr>
      <w:r w:rsidRPr="00F6350E">
        <w:rPr>
          <w:bCs/>
          <w:color w:val="E60000"/>
          <w:sz w:val="36"/>
          <w:szCs w:val="36"/>
        </w:rPr>
        <w:t xml:space="preserve">2a. </w:t>
      </w:r>
      <w:proofErr w:type="gramStart"/>
      <w:r w:rsidRPr="00F6350E">
        <w:rPr>
          <w:bCs/>
          <w:color w:val="E60000"/>
          <w:sz w:val="36"/>
          <w:szCs w:val="36"/>
        </w:rPr>
        <w:t>About</w:t>
      </w:r>
      <w:proofErr w:type="gramEnd"/>
      <w:r w:rsidRPr="00F6350E">
        <w:rPr>
          <w:bCs/>
          <w:color w:val="E60000"/>
          <w:sz w:val="36"/>
          <w:szCs w:val="36"/>
        </w:rPr>
        <w:t xml:space="preserve"> the proposed number owner (recipient customer)</w:t>
      </w:r>
    </w:p>
    <w:p w:rsidR="00BB6B7F" w:rsidRDefault="00BB6B7F" w:rsidP="00BB6B7F">
      <w:pPr>
        <w:pStyle w:val="1Vodafonetext"/>
        <w:rPr>
          <w:rFonts w:ascii="VodafoneRg-Regular" w:hAnsi="VodafoneRg-Regular" w:cs="VodafoneRg-Regular"/>
          <w:lang w:eastAsia="en-GB"/>
        </w:rPr>
      </w:pPr>
    </w:p>
    <w:p w:rsidR="00BB6B7F" w:rsidRPr="001C3E26" w:rsidRDefault="00BB6B7F" w:rsidP="00BB6B7F">
      <w:pPr>
        <w:pStyle w:val="1Vodafonetext"/>
        <w:rPr>
          <w:rFonts w:ascii="Vodafone Lt" w:hAnsi="Vodafone Lt" w:cs="VodafoneRg-Regular"/>
          <w:sz w:val="22"/>
          <w:szCs w:val="20"/>
          <w:lang w:eastAsia="en-GB"/>
        </w:rPr>
      </w:pPr>
      <w:r w:rsidRPr="001C3E26">
        <w:rPr>
          <w:rFonts w:ascii="Vodafone Lt" w:hAnsi="Vodafone Lt" w:cs="VodafoneRg-Regular"/>
          <w:sz w:val="22"/>
          <w:szCs w:val="20"/>
          <w:lang w:eastAsia="en-GB"/>
        </w:rPr>
        <w:t>Are you the: (tick one)</w:t>
      </w:r>
    </w:p>
    <w:tbl>
      <w:tblPr>
        <w:tblStyle w:val="TableGrid"/>
        <w:tblW w:w="6720" w:type="dxa"/>
        <w:tblLayout w:type="fixed"/>
        <w:tblCellMar>
          <w:left w:w="57" w:type="dxa"/>
          <w:right w:w="57" w:type="dxa"/>
        </w:tblCellMar>
        <w:tblLook w:val="04A0" w:firstRow="1" w:lastRow="0" w:firstColumn="1" w:lastColumn="0" w:noHBand="0" w:noVBand="1"/>
      </w:tblPr>
      <w:tblGrid>
        <w:gridCol w:w="2609"/>
        <w:gridCol w:w="567"/>
        <w:gridCol w:w="2977"/>
        <w:gridCol w:w="567"/>
      </w:tblGrid>
      <w:tr w:rsidR="00BB6B7F" w:rsidRPr="004D6EA4" w:rsidTr="00F029A7">
        <w:trPr>
          <w:trHeight w:hRule="exact" w:val="369"/>
        </w:trPr>
        <w:tc>
          <w:tcPr>
            <w:tcW w:w="2609" w:type="dxa"/>
            <w:tcBorders>
              <w:top w:val="nil"/>
              <w:left w:val="nil"/>
              <w:bottom w:val="nil"/>
              <w:right w:val="single" w:sz="4" w:space="0" w:color="auto"/>
            </w:tcBorders>
            <w:vAlign w:val="bottom"/>
          </w:tcPr>
          <w:p w:rsidR="00BB6B7F" w:rsidRPr="001C3E26" w:rsidRDefault="00BB6B7F" w:rsidP="00F029A7">
            <w:pPr>
              <w:pStyle w:val="1Vodafonetext"/>
              <w:rPr>
                <w:rFonts w:ascii="Vodafone Lt" w:hAnsi="Vodafone Lt" w:cs="VodafoneRg-Regular"/>
                <w:sz w:val="22"/>
                <w:szCs w:val="20"/>
                <w:lang w:eastAsia="en-GB"/>
              </w:rPr>
            </w:pPr>
            <w:r w:rsidRPr="001C3E26">
              <w:rPr>
                <w:rFonts w:ascii="Vodafone Lt" w:hAnsi="Vodafone Lt" w:cs="VodafoneRg-Regular"/>
                <w:sz w:val="22"/>
                <w:szCs w:val="20"/>
                <w:lang w:eastAsia="en-GB"/>
              </w:rPr>
              <w:t>Account holder</w:t>
            </w:r>
          </w:p>
        </w:tc>
        <w:tc>
          <w:tcPr>
            <w:tcW w:w="567" w:type="dxa"/>
            <w:tcBorders>
              <w:left w:val="single" w:sz="4" w:space="0" w:color="auto"/>
              <w:right w:val="single" w:sz="4" w:space="0" w:color="auto"/>
            </w:tcBorders>
            <w:vAlign w:val="bottom"/>
          </w:tcPr>
          <w:p w:rsidR="00BB6B7F" w:rsidRPr="001C3E26" w:rsidRDefault="00BB6B7F" w:rsidP="00F029A7">
            <w:pPr>
              <w:pStyle w:val="1Vodafonetext"/>
              <w:rPr>
                <w:rFonts w:ascii="Vodafone Lt" w:hAnsi="Vodafone Lt" w:cs="VodafoneRg-Regular"/>
                <w:sz w:val="22"/>
                <w:szCs w:val="20"/>
                <w:lang w:eastAsia="en-GB"/>
              </w:rPr>
            </w:pPr>
          </w:p>
        </w:tc>
        <w:tc>
          <w:tcPr>
            <w:tcW w:w="2977" w:type="dxa"/>
            <w:tcBorders>
              <w:top w:val="nil"/>
              <w:left w:val="single" w:sz="4" w:space="0" w:color="auto"/>
              <w:bottom w:val="nil"/>
              <w:right w:val="single" w:sz="4" w:space="0" w:color="auto"/>
            </w:tcBorders>
            <w:vAlign w:val="bottom"/>
          </w:tcPr>
          <w:p w:rsidR="00BB6B7F" w:rsidRPr="001C3E26" w:rsidRDefault="00BB6B7F" w:rsidP="00F029A7">
            <w:pPr>
              <w:pStyle w:val="1Vodafonetext"/>
              <w:rPr>
                <w:rFonts w:ascii="Vodafone Lt" w:hAnsi="Vodafone Lt" w:cs="VodafoneRg-Regular"/>
                <w:sz w:val="22"/>
                <w:szCs w:val="20"/>
                <w:lang w:eastAsia="en-GB"/>
              </w:rPr>
            </w:pPr>
            <w:r w:rsidRPr="001C3E26">
              <w:rPr>
                <w:rFonts w:ascii="Vodafone Lt" w:hAnsi="Vodafone Lt" w:cs="VodafoneRg-Regular"/>
                <w:sz w:val="22"/>
                <w:szCs w:val="20"/>
                <w:lang w:eastAsia="en-GB"/>
              </w:rPr>
              <w:t xml:space="preserve">       Account administrator</w:t>
            </w:r>
          </w:p>
        </w:tc>
        <w:tc>
          <w:tcPr>
            <w:tcW w:w="567" w:type="dxa"/>
            <w:tcBorders>
              <w:left w:val="single" w:sz="4" w:space="0" w:color="auto"/>
            </w:tcBorders>
            <w:vAlign w:val="bottom"/>
          </w:tcPr>
          <w:p w:rsidR="00BB6B7F" w:rsidRPr="001C3E26" w:rsidRDefault="00BB6B7F" w:rsidP="00F029A7">
            <w:pPr>
              <w:pStyle w:val="1Vodafonetext"/>
              <w:rPr>
                <w:rFonts w:ascii="Vodafone Lt" w:hAnsi="Vodafone Lt" w:cs="VodafoneRg-Regular"/>
                <w:sz w:val="22"/>
                <w:szCs w:val="20"/>
                <w:lang w:eastAsia="en-GB"/>
              </w:rPr>
            </w:pPr>
          </w:p>
        </w:tc>
      </w:tr>
      <w:tr w:rsidR="00BB6B7F" w:rsidRPr="004D6EA4" w:rsidTr="00F029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69"/>
        </w:trPr>
        <w:tc>
          <w:tcPr>
            <w:tcW w:w="2609" w:type="dxa"/>
            <w:vAlign w:val="bottom"/>
          </w:tcPr>
          <w:p w:rsidR="00BB6B7F" w:rsidRPr="001C3E26" w:rsidRDefault="00BB6B7F" w:rsidP="00F029A7">
            <w:pPr>
              <w:pStyle w:val="1Vodafonetext"/>
              <w:rPr>
                <w:rFonts w:ascii="Vodafone Lt" w:hAnsi="Vodafone Lt" w:cs="VodafoneRg-Regular"/>
                <w:sz w:val="22"/>
                <w:szCs w:val="20"/>
                <w:lang w:eastAsia="en-GB"/>
              </w:rPr>
            </w:pPr>
            <w:r w:rsidRPr="001C3E26">
              <w:rPr>
                <w:rFonts w:ascii="Vodafone Lt" w:hAnsi="Vodafone Lt" w:cs="VodafoneRg-Regular"/>
                <w:sz w:val="22"/>
                <w:szCs w:val="20"/>
                <w:lang w:eastAsia="en-GB"/>
              </w:rPr>
              <w:t>Print name</w:t>
            </w:r>
          </w:p>
        </w:tc>
        <w:tc>
          <w:tcPr>
            <w:tcW w:w="4111" w:type="dxa"/>
            <w:gridSpan w:val="3"/>
            <w:tcBorders>
              <w:bottom w:val="single" w:sz="4" w:space="0" w:color="auto"/>
            </w:tcBorders>
            <w:vAlign w:val="bottom"/>
          </w:tcPr>
          <w:p w:rsidR="00BB6B7F" w:rsidRPr="001C3E26" w:rsidRDefault="00BB6B7F" w:rsidP="00F029A7">
            <w:pPr>
              <w:pStyle w:val="1Vodafonetext"/>
              <w:rPr>
                <w:rFonts w:ascii="Vodafone Lt" w:hAnsi="Vodafone Lt" w:cs="VodafoneRg-Regular"/>
                <w:sz w:val="22"/>
                <w:szCs w:val="20"/>
                <w:lang w:eastAsia="en-GB"/>
              </w:rPr>
            </w:pPr>
          </w:p>
        </w:tc>
      </w:tr>
      <w:tr w:rsidR="00BB6B7F" w:rsidRPr="004D6EA4" w:rsidTr="00F029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69"/>
        </w:trPr>
        <w:tc>
          <w:tcPr>
            <w:tcW w:w="2609" w:type="dxa"/>
            <w:vAlign w:val="bottom"/>
          </w:tcPr>
          <w:p w:rsidR="00BB6B7F" w:rsidRPr="001C3E26" w:rsidRDefault="00BB6B7F" w:rsidP="00F029A7">
            <w:pPr>
              <w:pStyle w:val="1Vodafonetext"/>
              <w:rPr>
                <w:rFonts w:ascii="Vodafone Lt" w:hAnsi="Vodafone Lt" w:cs="VodafoneRg-Regular"/>
                <w:sz w:val="22"/>
                <w:szCs w:val="20"/>
                <w:lang w:eastAsia="en-GB"/>
              </w:rPr>
            </w:pPr>
            <w:r w:rsidRPr="001C3E26">
              <w:rPr>
                <w:rFonts w:ascii="Vodafone Lt" w:hAnsi="Vodafone Lt" w:cs="VodafoneRg-Regular"/>
                <w:sz w:val="22"/>
                <w:szCs w:val="20"/>
                <w:lang w:eastAsia="en-GB"/>
              </w:rPr>
              <w:t>Position</w:t>
            </w:r>
          </w:p>
        </w:tc>
        <w:tc>
          <w:tcPr>
            <w:tcW w:w="4111" w:type="dxa"/>
            <w:gridSpan w:val="3"/>
            <w:tcBorders>
              <w:top w:val="single" w:sz="4" w:space="0" w:color="auto"/>
              <w:bottom w:val="single" w:sz="4" w:space="0" w:color="auto"/>
            </w:tcBorders>
            <w:vAlign w:val="bottom"/>
          </w:tcPr>
          <w:p w:rsidR="00BB6B7F" w:rsidRPr="001C3E26" w:rsidRDefault="00BB6B7F" w:rsidP="00F029A7">
            <w:pPr>
              <w:pStyle w:val="1Vodafonetext"/>
              <w:rPr>
                <w:rFonts w:ascii="Vodafone Lt" w:hAnsi="Vodafone Lt" w:cs="VodafoneRg-Regular"/>
                <w:sz w:val="22"/>
                <w:szCs w:val="20"/>
                <w:lang w:eastAsia="en-GB"/>
              </w:rPr>
            </w:pPr>
          </w:p>
        </w:tc>
      </w:tr>
    </w:tbl>
    <w:p w:rsidR="00BB6B7F" w:rsidRPr="001C3E26" w:rsidRDefault="00BB6B7F" w:rsidP="00BB6B7F">
      <w:pPr>
        <w:pStyle w:val="1Vodafonetext"/>
        <w:rPr>
          <w:rFonts w:ascii="Vodafone Lt" w:hAnsi="Vodafone Lt" w:cs="VodafoneRg-Regular"/>
          <w:sz w:val="22"/>
          <w:lang w:eastAsia="en-GB"/>
        </w:rPr>
      </w:pPr>
      <w:r w:rsidRPr="001C3E26">
        <w:rPr>
          <w:rFonts w:ascii="Vodafone Lt" w:hAnsi="Vodafone Lt" w:cs="VodafoneRg-Regular"/>
          <w:sz w:val="22"/>
          <w:lang w:eastAsia="en-GB"/>
        </w:rPr>
        <w:t>Are you an existing Vodafone customer?</w:t>
      </w:r>
    </w:p>
    <w:p w:rsidR="00BB6B7F" w:rsidRPr="001C3E26" w:rsidRDefault="00BB6B7F" w:rsidP="00BB6B7F">
      <w:pPr>
        <w:pStyle w:val="1Vodafonetext"/>
        <w:rPr>
          <w:rFonts w:ascii="Vodafone Lt" w:hAnsi="Vodafone Lt" w:cs="VodafoneRg-Regular"/>
          <w:sz w:val="22"/>
          <w:lang w:eastAsia="en-GB"/>
        </w:rPr>
      </w:pPr>
      <w:r w:rsidRPr="001C3E26">
        <w:rPr>
          <w:rFonts w:ascii="Vodafone Lt" w:hAnsi="Vodafone Lt" w:cs="VodafoneRg-Regular"/>
          <w:sz w:val="22"/>
          <w:lang w:eastAsia="en-GB"/>
        </w:rPr>
        <w:lastRenderedPageBreak/>
        <w:t>No – go to section 2b</w:t>
      </w:r>
    </w:p>
    <w:p w:rsidR="00BB6B7F" w:rsidRPr="001C3E26" w:rsidRDefault="00BB6B7F" w:rsidP="00BB6B7F">
      <w:pPr>
        <w:pStyle w:val="1Vodafonetext"/>
        <w:rPr>
          <w:rFonts w:ascii="Vodafone Lt" w:hAnsi="Vodafone Lt" w:cs="VodafoneRg-Regular"/>
          <w:sz w:val="22"/>
          <w:lang w:eastAsia="en-GB"/>
        </w:rPr>
      </w:pPr>
      <w:r w:rsidRPr="001C3E26">
        <w:rPr>
          <w:rFonts w:ascii="Vodafone Lt" w:hAnsi="Vodafone Lt" w:cs="VodafoneRg-Regular"/>
          <w:sz w:val="22"/>
          <w:lang w:eastAsia="en-GB"/>
        </w:rPr>
        <w:t>Yes – complete this section with your existing account details</w:t>
      </w:r>
    </w:p>
    <w:tbl>
      <w:tblPr>
        <w:tblStyle w:val="TableGrid"/>
        <w:tblW w:w="9322" w:type="dxa"/>
        <w:tblLook w:val="04A0" w:firstRow="1" w:lastRow="0" w:firstColumn="1" w:lastColumn="0" w:noHBand="0" w:noVBand="1"/>
      </w:tblPr>
      <w:tblGrid>
        <w:gridCol w:w="2660"/>
        <w:gridCol w:w="6662"/>
      </w:tblGrid>
      <w:tr w:rsidR="00BB6B7F" w:rsidRPr="004D6EA4" w:rsidTr="00F029A7">
        <w:trPr>
          <w:trHeight w:hRule="exact" w:val="369"/>
        </w:trPr>
        <w:tc>
          <w:tcPr>
            <w:tcW w:w="2660" w:type="dxa"/>
            <w:vAlign w:val="bottom"/>
          </w:tcPr>
          <w:p w:rsidR="00BB6B7F" w:rsidRPr="001C3E26" w:rsidRDefault="00BB6B7F" w:rsidP="00F029A7">
            <w:pPr>
              <w:pStyle w:val="1Vodafonetext"/>
              <w:rPr>
                <w:rFonts w:ascii="Vodafone Lt" w:hAnsi="Vodafone Lt" w:cs="VodafoneRg-Regular"/>
                <w:sz w:val="22"/>
                <w:szCs w:val="22"/>
                <w:lang w:eastAsia="en-GB"/>
              </w:rPr>
            </w:pPr>
            <w:r w:rsidRPr="001C3E26">
              <w:rPr>
                <w:rFonts w:ascii="Vodafone Lt" w:hAnsi="Vodafone Lt" w:cs="VodafoneRg-Regular"/>
                <w:sz w:val="22"/>
                <w:szCs w:val="22"/>
                <w:lang w:eastAsia="en-GB"/>
              </w:rPr>
              <w:t>Account number</w:t>
            </w:r>
          </w:p>
        </w:tc>
        <w:tc>
          <w:tcPr>
            <w:tcW w:w="6662" w:type="dxa"/>
            <w:vAlign w:val="bottom"/>
          </w:tcPr>
          <w:p w:rsidR="00BB6B7F" w:rsidRPr="001C3E26" w:rsidRDefault="00BB6B7F" w:rsidP="00F029A7">
            <w:pPr>
              <w:pStyle w:val="1Vodafonetext"/>
              <w:rPr>
                <w:rFonts w:ascii="Vodafone Lt" w:hAnsi="Vodafone Lt" w:cs="VodafoneRg-Regular"/>
                <w:sz w:val="20"/>
                <w:lang w:eastAsia="en-GB"/>
              </w:rPr>
            </w:pPr>
          </w:p>
        </w:tc>
      </w:tr>
      <w:tr w:rsidR="00BB6B7F" w:rsidRPr="004D6EA4" w:rsidTr="00F029A7">
        <w:trPr>
          <w:trHeight w:hRule="exact" w:val="369"/>
        </w:trPr>
        <w:tc>
          <w:tcPr>
            <w:tcW w:w="2660" w:type="dxa"/>
            <w:vAlign w:val="bottom"/>
          </w:tcPr>
          <w:p w:rsidR="00BB6B7F" w:rsidRPr="001C3E26" w:rsidRDefault="00BB6B7F" w:rsidP="00F029A7">
            <w:pPr>
              <w:pStyle w:val="1Vodafonetext"/>
              <w:rPr>
                <w:rFonts w:ascii="Vodafone Lt" w:hAnsi="Vodafone Lt" w:cs="VodafoneRg-Regular"/>
                <w:sz w:val="22"/>
                <w:szCs w:val="22"/>
                <w:lang w:eastAsia="en-GB"/>
              </w:rPr>
            </w:pPr>
            <w:r w:rsidRPr="001C3E26">
              <w:rPr>
                <w:rFonts w:ascii="Vodafone Lt" w:hAnsi="Vodafone Lt" w:cs="VodafoneRg-Regular"/>
                <w:sz w:val="22"/>
                <w:szCs w:val="22"/>
                <w:lang w:eastAsia="en-GB"/>
              </w:rPr>
              <w:t>Account name</w:t>
            </w:r>
          </w:p>
        </w:tc>
        <w:tc>
          <w:tcPr>
            <w:tcW w:w="6662" w:type="dxa"/>
            <w:vAlign w:val="bottom"/>
          </w:tcPr>
          <w:p w:rsidR="00BB6B7F" w:rsidRPr="001C3E26" w:rsidRDefault="00BB6B7F" w:rsidP="00F029A7">
            <w:pPr>
              <w:pStyle w:val="1Vodafonetext"/>
              <w:rPr>
                <w:rFonts w:ascii="Vodafone Lt" w:hAnsi="Vodafone Lt" w:cs="VodafoneRg-Regular"/>
                <w:sz w:val="20"/>
                <w:lang w:eastAsia="en-GB"/>
              </w:rPr>
            </w:pPr>
          </w:p>
        </w:tc>
      </w:tr>
      <w:tr w:rsidR="00BB6B7F" w:rsidRPr="004D6EA4" w:rsidTr="00F029A7">
        <w:trPr>
          <w:trHeight w:hRule="exact" w:val="369"/>
        </w:trPr>
        <w:tc>
          <w:tcPr>
            <w:tcW w:w="2660" w:type="dxa"/>
            <w:vMerge w:val="restart"/>
            <w:vAlign w:val="center"/>
          </w:tcPr>
          <w:p w:rsidR="00BB6B7F" w:rsidRPr="001C3E26" w:rsidRDefault="00BB6B7F" w:rsidP="00F029A7">
            <w:pPr>
              <w:pStyle w:val="1Vodafonetext"/>
              <w:rPr>
                <w:rFonts w:ascii="Vodafone Lt" w:hAnsi="Vodafone Lt" w:cs="VodafoneRg-Regular"/>
                <w:sz w:val="22"/>
                <w:szCs w:val="22"/>
                <w:lang w:eastAsia="en-GB"/>
              </w:rPr>
            </w:pPr>
            <w:r w:rsidRPr="001C3E26">
              <w:rPr>
                <w:rFonts w:ascii="Vodafone Lt" w:hAnsi="Vodafone Lt" w:cs="VodafoneRg-Regular"/>
                <w:sz w:val="22"/>
                <w:szCs w:val="22"/>
                <w:lang w:eastAsia="en-GB"/>
              </w:rPr>
              <w:t>Account address</w:t>
            </w:r>
          </w:p>
        </w:tc>
        <w:tc>
          <w:tcPr>
            <w:tcW w:w="6662" w:type="dxa"/>
            <w:vAlign w:val="bottom"/>
          </w:tcPr>
          <w:p w:rsidR="00BB6B7F" w:rsidRPr="001C3E26" w:rsidRDefault="00BB6B7F" w:rsidP="00F029A7">
            <w:pPr>
              <w:pStyle w:val="1Vodafonetext"/>
              <w:rPr>
                <w:rFonts w:ascii="Vodafone Lt" w:hAnsi="Vodafone Lt" w:cs="VodafoneRg-Regular"/>
                <w:sz w:val="20"/>
                <w:lang w:eastAsia="en-GB"/>
              </w:rPr>
            </w:pPr>
          </w:p>
        </w:tc>
      </w:tr>
      <w:tr w:rsidR="00BB6B7F" w:rsidRPr="004D6EA4" w:rsidTr="00F029A7">
        <w:trPr>
          <w:trHeight w:hRule="exact" w:val="369"/>
        </w:trPr>
        <w:tc>
          <w:tcPr>
            <w:tcW w:w="2660" w:type="dxa"/>
            <w:vMerge/>
            <w:vAlign w:val="bottom"/>
          </w:tcPr>
          <w:p w:rsidR="00BB6B7F" w:rsidRPr="001C3E26" w:rsidRDefault="00BB6B7F" w:rsidP="00F029A7">
            <w:pPr>
              <w:pStyle w:val="1Vodafonetext"/>
              <w:rPr>
                <w:rFonts w:ascii="Vodafone Lt" w:hAnsi="Vodafone Lt" w:cs="VodafoneRg-Regular"/>
                <w:sz w:val="22"/>
                <w:szCs w:val="22"/>
                <w:lang w:eastAsia="en-GB"/>
              </w:rPr>
            </w:pPr>
          </w:p>
        </w:tc>
        <w:tc>
          <w:tcPr>
            <w:tcW w:w="6662" w:type="dxa"/>
            <w:vAlign w:val="bottom"/>
          </w:tcPr>
          <w:p w:rsidR="00BB6B7F" w:rsidRPr="001C3E26" w:rsidRDefault="00BB6B7F" w:rsidP="00F029A7">
            <w:pPr>
              <w:pStyle w:val="1Vodafonetext"/>
              <w:rPr>
                <w:rFonts w:ascii="Vodafone Lt" w:hAnsi="Vodafone Lt" w:cs="VodafoneRg-Regular"/>
                <w:sz w:val="20"/>
                <w:lang w:eastAsia="en-GB"/>
              </w:rPr>
            </w:pPr>
          </w:p>
        </w:tc>
      </w:tr>
      <w:tr w:rsidR="00BB6B7F" w:rsidRPr="004D6EA4" w:rsidTr="00F029A7">
        <w:trPr>
          <w:trHeight w:hRule="exact" w:val="369"/>
        </w:trPr>
        <w:tc>
          <w:tcPr>
            <w:tcW w:w="2660" w:type="dxa"/>
            <w:vAlign w:val="bottom"/>
          </w:tcPr>
          <w:p w:rsidR="00BB6B7F" w:rsidRPr="001C3E26" w:rsidRDefault="00BB6B7F" w:rsidP="00F029A7">
            <w:pPr>
              <w:pStyle w:val="1Vodafonetext"/>
              <w:rPr>
                <w:rFonts w:ascii="Vodafone Lt" w:hAnsi="Vodafone Lt" w:cs="VodafoneRg-Regular"/>
                <w:sz w:val="22"/>
                <w:szCs w:val="22"/>
                <w:lang w:eastAsia="en-GB"/>
              </w:rPr>
            </w:pPr>
            <w:r w:rsidRPr="001C3E26">
              <w:rPr>
                <w:rFonts w:ascii="Vodafone Lt" w:hAnsi="Vodafone Lt" w:cs="VodafoneRg-Regular"/>
                <w:sz w:val="22"/>
                <w:szCs w:val="22"/>
                <w:lang w:eastAsia="en-GB"/>
              </w:rPr>
              <w:t>Email address</w:t>
            </w:r>
          </w:p>
        </w:tc>
        <w:tc>
          <w:tcPr>
            <w:tcW w:w="6662" w:type="dxa"/>
            <w:vAlign w:val="bottom"/>
          </w:tcPr>
          <w:p w:rsidR="00BB6B7F" w:rsidRPr="001C3E26" w:rsidRDefault="00BB6B7F" w:rsidP="00F029A7">
            <w:pPr>
              <w:pStyle w:val="1Vodafonetext"/>
              <w:rPr>
                <w:rFonts w:ascii="Vodafone Lt" w:hAnsi="Vodafone Lt" w:cs="VodafoneRg-Regular"/>
                <w:sz w:val="20"/>
                <w:lang w:eastAsia="en-GB"/>
              </w:rPr>
            </w:pPr>
          </w:p>
        </w:tc>
      </w:tr>
    </w:tbl>
    <w:p w:rsidR="00BB6B7F" w:rsidRDefault="00BB6B7F" w:rsidP="00BB6B7F">
      <w:pPr>
        <w:spacing w:line="600" w:lineRule="exact"/>
        <w:rPr>
          <w:bCs/>
          <w:color w:val="E60000"/>
          <w:sz w:val="44"/>
          <w:szCs w:val="32"/>
        </w:rPr>
      </w:pPr>
    </w:p>
    <w:p w:rsidR="00BB6B7F" w:rsidRPr="007B67BB" w:rsidRDefault="00BB6B7F" w:rsidP="00BB6B7F">
      <w:pPr>
        <w:spacing w:line="600" w:lineRule="exact"/>
        <w:rPr>
          <w:bCs/>
          <w:color w:val="E60000"/>
          <w:sz w:val="36"/>
          <w:szCs w:val="36"/>
        </w:rPr>
      </w:pPr>
      <w:r w:rsidRPr="007B67BB">
        <w:rPr>
          <w:bCs/>
          <w:color w:val="E60000"/>
          <w:sz w:val="36"/>
          <w:szCs w:val="36"/>
        </w:rPr>
        <w:t xml:space="preserve">2b. </w:t>
      </w:r>
      <w:proofErr w:type="gramStart"/>
      <w:r w:rsidRPr="007B67BB">
        <w:rPr>
          <w:bCs/>
          <w:color w:val="E60000"/>
          <w:sz w:val="36"/>
          <w:szCs w:val="36"/>
        </w:rPr>
        <w:t>New</w:t>
      </w:r>
      <w:proofErr w:type="gramEnd"/>
      <w:r w:rsidRPr="007B67BB">
        <w:rPr>
          <w:bCs/>
          <w:color w:val="E60000"/>
          <w:sz w:val="36"/>
          <w:szCs w:val="36"/>
        </w:rPr>
        <w:t xml:space="preserve"> </w:t>
      </w:r>
      <w:r>
        <w:rPr>
          <w:bCs/>
          <w:color w:val="E60000"/>
          <w:sz w:val="36"/>
          <w:szCs w:val="36"/>
        </w:rPr>
        <w:t>number owner</w:t>
      </w:r>
      <w:r w:rsidRPr="007B67BB">
        <w:rPr>
          <w:bCs/>
          <w:color w:val="E60000"/>
          <w:sz w:val="36"/>
          <w:szCs w:val="36"/>
        </w:rPr>
        <w:t xml:space="preserve"> details </w:t>
      </w:r>
    </w:p>
    <w:p w:rsidR="00BB6B7F" w:rsidRPr="001C3E26" w:rsidRDefault="00BB6B7F" w:rsidP="00BB6B7F">
      <w:pPr>
        <w:pStyle w:val="1Vodafonetext"/>
        <w:rPr>
          <w:rFonts w:ascii="Vodafone Lt" w:hAnsi="Vodafone Lt" w:cs="VodafoneRg-Regular"/>
          <w:sz w:val="22"/>
          <w:szCs w:val="22"/>
          <w:lang w:eastAsia="en-GB"/>
        </w:rPr>
      </w:pPr>
      <w:r w:rsidRPr="001C3E26">
        <w:rPr>
          <w:rFonts w:ascii="Vodafone Lt" w:hAnsi="Vodafone Lt" w:cs="VodafoneRg-Regular"/>
          <w:sz w:val="22"/>
          <w:szCs w:val="22"/>
          <w:lang w:eastAsia="en-GB"/>
        </w:rPr>
        <w:t>Are you a…</w:t>
      </w:r>
    </w:p>
    <w:tbl>
      <w:tblPr>
        <w:tblStyle w:val="TableGrid"/>
        <w:tblW w:w="9271" w:type="dxa"/>
        <w:tblLayout w:type="fixed"/>
        <w:tblCellMar>
          <w:left w:w="57" w:type="dxa"/>
          <w:right w:w="57" w:type="dxa"/>
        </w:tblCellMar>
        <w:tblLook w:val="04A0" w:firstRow="1" w:lastRow="0" w:firstColumn="1" w:lastColumn="0" w:noHBand="0" w:noVBand="1"/>
      </w:tblPr>
      <w:tblGrid>
        <w:gridCol w:w="1475"/>
        <w:gridCol w:w="567"/>
        <w:gridCol w:w="850"/>
        <w:gridCol w:w="2268"/>
        <w:gridCol w:w="567"/>
        <w:gridCol w:w="851"/>
        <w:gridCol w:w="2126"/>
        <w:gridCol w:w="567"/>
      </w:tblGrid>
      <w:tr w:rsidR="00BB6B7F" w:rsidRPr="004D6EA4" w:rsidTr="00F029A7">
        <w:trPr>
          <w:trHeight w:hRule="exact" w:val="369"/>
        </w:trPr>
        <w:tc>
          <w:tcPr>
            <w:tcW w:w="1475" w:type="dxa"/>
            <w:tcBorders>
              <w:top w:val="nil"/>
              <w:left w:val="nil"/>
              <w:bottom w:val="nil"/>
            </w:tcBorders>
            <w:vAlign w:val="bottom"/>
          </w:tcPr>
          <w:p w:rsidR="00BB6B7F" w:rsidRPr="001C3E26" w:rsidRDefault="00BB6B7F" w:rsidP="00F029A7">
            <w:pPr>
              <w:pStyle w:val="1Vodafonetext"/>
              <w:rPr>
                <w:rFonts w:ascii="Vodafone Lt" w:hAnsi="Vodafone Lt" w:cs="VodafoneRg-Regular"/>
                <w:sz w:val="22"/>
                <w:szCs w:val="22"/>
                <w:lang w:eastAsia="en-GB"/>
              </w:rPr>
            </w:pPr>
            <w:r w:rsidRPr="001C3E26">
              <w:rPr>
                <w:rFonts w:ascii="Vodafone Lt" w:hAnsi="Vodafone Lt" w:cs="VodafoneRg-Regular"/>
                <w:sz w:val="22"/>
                <w:szCs w:val="22"/>
                <w:lang w:eastAsia="en-GB"/>
              </w:rPr>
              <w:t>Consumer</w:t>
            </w:r>
          </w:p>
        </w:tc>
        <w:tc>
          <w:tcPr>
            <w:tcW w:w="567" w:type="dxa"/>
            <w:tcBorders>
              <w:bottom w:val="single" w:sz="4" w:space="0" w:color="auto"/>
            </w:tcBorders>
          </w:tcPr>
          <w:p w:rsidR="00BB6B7F" w:rsidRPr="001C3E26" w:rsidRDefault="00BB6B7F" w:rsidP="00F029A7">
            <w:pPr>
              <w:pStyle w:val="1Vodafonetext"/>
              <w:rPr>
                <w:rFonts w:ascii="Vodafone Lt" w:hAnsi="Vodafone Lt" w:cs="VodafoneRg-Regular"/>
                <w:sz w:val="22"/>
                <w:szCs w:val="22"/>
                <w:lang w:eastAsia="en-GB"/>
              </w:rPr>
            </w:pPr>
          </w:p>
        </w:tc>
        <w:tc>
          <w:tcPr>
            <w:tcW w:w="850" w:type="dxa"/>
            <w:tcBorders>
              <w:top w:val="nil"/>
              <w:bottom w:val="nil"/>
              <w:right w:val="nil"/>
            </w:tcBorders>
            <w:vAlign w:val="bottom"/>
          </w:tcPr>
          <w:p w:rsidR="00BB6B7F" w:rsidRPr="001C3E26" w:rsidRDefault="00BB6B7F" w:rsidP="00F029A7">
            <w:pPr>
              <w:pStyle w:val="1Vodafonetext"/>
              <w:rPr>
                <w:rFonts w:ascii="Vodafone Lt" w:hAnsi="Vodafone Lt" w:cs="VodafoneRg-Regular"/>
                <w:sz w:val="22"/>
                <w:szCs w:val="22"/>
                <w:lang w:eastAsia="en-GB"/>
              </w:rPr>
            </w:pPr>
          </w:p>
        </w:tc>
        <w:tc>
          <w:tcPr>
            <w:tcW w:w="2268" w:type="dxa"/>
            <w:tcBorders>
              <w:top w:val="nil"/>
              <w:left w:val="nil"/>
              <w:bottom w:val="nil"/>
            </w:tcBorders>
            <w:vAlign w:val="bottom"/>
          </w:tcPr>
          <w:p w:rsidR="00BB6B7F" w:rsidRPr="001C3E26" w:rsidRDefault="00BB6B7F" w:rsidP="00F029A7">
            <w:pPr>
              <w:pStyle w:val="1Vodafonetext"/>
              <w:rPr>
                <w:rFonts w:ascii="Vodafone Lt" w:hAnsi="Vodafone Lt" w:cs="VodafoneRg-Regular"/>
                <w:sz w:val="22"/>
                <w:szCs w:val="22"/>
                <w:lang w:eastAsia="en-GB"/>
              </w:rPr>
            </w:pPr>
            <w:r w:rsidRPr="001C3E26">
              <w:rPr>
                <w:rFonts w:ascii="Vodafone Lt" w:hAnsi="Vodafone Lt" w:cs="VodafoneRg-Regular"/>
                <w:sz w:val="22"/>
                <w:szCs w:val="22"/>
                <w:lang w:eastAsia="en-GB"/>
              </w:rPr>
              <w:t>Limited co/PLC</w:t>
            </w:r>
          </w:p>
        </w:tc>
        <w:tc>
          <w:tcPr>
            <w:tcW w:w="567" w:type="dxa"/>
          </w:tcPr>
          <w:p w:rsidR="00BB6B7F" w:rsidRPr="001C3E26" w:rsidRDefault="00BB6B7F" w:rsidP="00F029A7">
            <w:pPr>
              <w:pStyle w:val="1Vodafonetext"/>
              <w:rPr>
                <w:rFonts w:ascii="Vodafone Lt" w:hAnsi="Vodafone Lt" w:cs="VodafoneRg-Regular"/>
                <w:sz w:val="22"/>
                <w:szCs w:val="22"/>
                <w:lang w:eastAsia="en-GB"/>
              </w:rPr>
            </w:pPr>
          </w:p>
        </w:tc>
        <w:tc>
          <w:tcPr>
            <w:tcW w:w="851" w:type="dxa"/>
            <w:tcBorders>
              <w:top w:val="nil"/>
              <w:bottom w:val="nil"/>
              <w:right w:val="nil"/>
            </w:tcBorders>
          </w:tcPr>
          <w:p w:rsidR="00BB6B7F" w:rsidRPr="001C3E26" w:rsidRDefault="00BB6B7F" w:rsidP="00F029A7">
            <w:pPr>
              <w:pStyle w:val="1Vodafonetext"/>
              <w:rPr>
                <w:rFonts w:ascii="Vodafone Lt" w:hAnsi="Vodafone Lt" w:cs="VodafoneRg-Regular"/>
                <w:sz w:val="22"/>
                <w:szCs w:val="22"/>
                <w:lang w:eastAsia="en-GB"/>
              </w:rPr>
            </w:pPr>
          </w:p>
        </w:tc>
        <w:tc>
          <w:tcPr>
            <w:tcW w:w="2126" w:type="dxa"/>
            <w:tcBorders>
              <w:top w:val="nil"/>
              <w:left w:val="nil"/>
              <w:bottom w:val="nil"/>
            </w:tcBorders>
            <w:vAlign w:val="bottom"/>
          </w:tcPr>
          <w:p w:rsidR="00BB6B7F" w:rsidRPr="001C3E26" w:rsidRDefault="00BB6B7F" w:rsidP="00F029A7">
            <w:pPr>
              <w:pStyle w:val="1Vodafonetext"/>
              <w:rPr>
                <w:rFonts w:ascii="Vodafone Lt" w:hAnsi="Vodafone Lt" w:cs="VodafoneRg-Regular"/>
                <w:sz w:val="22"/>
                <w:szCs w:val="22"/>
                <w:lang w:eastAsia="en-GB"/>
              </w:rPr>
            </w:pPr>
            <w:r w:rsidRPr="001C3E26">
              <w:rPr>
                <w:rFonts w:ascii="Vodafone Lt" w:hAnsi="Vodafone Lt" w:cs="VodafoneRg-Regular"/>
                <w:sz w:val="22"/>
                <w:szCs w:val="22"/>
                <w:lang w:eastAsia="en-GB"/>
              </w:rPr>
              <w:t xml:space="preserve">Business </w:t>
            </w:r>
            <w:r w:rsidR="002E7353">
              <w:rPr>
                <w:rFonts w:ascii="Vodafone Lt" w:hAnsi="Vodafone Lt" w:cs="VodafoneRg-Regular"/>
                <w:sz w:val="22"/>
                <w:szCs w:val="22"/>
                <w:lang w:eastAsia="en-GB"/>
              </w:rPr>
              <w:t>p</w:t>
            </w:r>
            <w:r w:rsidRPr="001C3E26">
              <w:rPr>
                <w:rFonts w:ascii="Vodafone Lt" w:hAnsi="Vodafone Lt" w:cs="VodafoneRg-Regular"/>
                <w:sz w:val="22"/>
                <w:szCs w:val="22"/>
                <w:lang w:eastAsia="en-GB"/>
              </w:rPr>
              <w:t>artnership</w:t>
            </w:r>
          </w:p>
        </w:tc>
        <w:tc>
          <w:tcPr>
            <w:tcW w:w="567" w:type="dxa"/>
            <w:vAlign w:val="bottom"/>
          </w:tcPr>
          <w:p w:rsidR="00BB6B7F" w:rsidRPr="001C3E26" w:rsidRDefault="00BB6B7F" w:rsidP="00F029A7">
            <w:pPr>
              <w:pStyle w:val="1Vodafonetext"/>
              <w:rPr>
                <w:rFonts w:ascii="Vodafone Lt" w:hAnsi="Vodafone Lt" w:cs="VodafoneRg-Regular"/>
                <w:sz w:val="22"/>
                <w:szCs w:val="22"/>
                <w:lang w:eastAsia="en-GB"/>
              </w:rPr>
            </w:pPr>
          </w:p>
        </w:tc>
      </w:tr>
      <w:tr w:rsidR="00BB6B7F" w:rsidRPr="004D6EA4" w:rsidTr="00F029A7">
        <w:trPr>
          <w:trHeight w:hRule="exact" w:val="369"/>
        </w:trPr>
        <w:tc>
          <w:tcPr>
            <w:tcW w:w="1475" w:type="dxa"/>
            <w:tcBorders>
              <w:top w:val="nil"/>
              <w:left w:val="nil"/>
              <w:bottom w:val="nil"/>
              <w:right w:val="nil"/>
            </w:tcBorders>
            <w:vAlign w:val="bottom"/>
          </w:tcPr>
          <w:p w:rsidR="00BB6B7F" w:rsidRPr="001C3E26" w:rsidRDefault="00BB6B7F" w:rsidP="00F029A7">
            <w:pPr>
              <w:pStyle w:val="1Vodafonetext"/>
              <w:rPr>
                <w:rFonts w:ascii="Vodafone Lt" w:hAnsi="Vodafone Lt" w:cs="VodafoneRg-Regular"/>
                <w:sz w:val="22"/>
                <w:szCs w:val="22"/>
                <w:lang w:eastAsia="en-GB"/>
              </w:rPr>
            </w:pPr>
          </w:p>
        </w:tc>
        <w:tc>
          <w:tcPr>
            <w:tcW w:w="567" w:type="dxa"/>
            <w:tcBorders>
              <w:left w:val="nil"/>
              <w:bottom w:val="nil"/>
              <w:right w:val="nil"/>
            </w:tcBorders>
          </w:tcPr>
          <w:p w:rsidR="00BB6B7F" w:rsidRPr="001C3E26" w:rsidRDefault="00BB6B7F" w:rsidP="00F029A7">
            <w:pPr>
              <w:pStyle w:val="1Vodafonetext"/>
              <w:rPr>
                <w:rFonts w:ascii="Vodafone Lt" w:hAnsi="Vodafone Lt" w:cs="VodafoneRg-Regular"/>
                <w:sz w:val="22"/>
                <w:szCs w:val="22"/>
                <w:lang w:eastAsia="en-GB"/>
              </w:rPr>
            </w:pPr>
          </w:p>
        </w:tc>
        <w:tc>
          <w:tcPr>
            <w:tcW w:w="850" w:type="dxa"/>
            <w:tcBorders>
              <w:top w:val="nil"/>
              <w:left w:val="nil"/>
              <w:bottom w:val="nil"/>
              <w:right w:val="nil"/>
            </w:tcBorders>
            <w:vAlign w:val="bottom"/>
          </w:tcPr>
          <w:p w:rsidR="00BB6B7F" w:rsidRPr="001C3E26" w:rsidRDefault="00BB6B7F" w:rsidP="00F029A7">
            <w:pPr>
              <w:pStyle w:val="1Vodafonetext"/>
              <w:rPr>
                <w:rFonts w:ascii="Vodafone Lt" w:hAnsi="Vodafone Lt" w:cs="VodafoneRg-Regular"/>
                <w:sz w:val="22"/>
                <w:szCs w:val="22"/>
                <w:lang w:eastAsia="en-GB"/>
              </w:rPr>
            </w:pPr>
          </w:p>
        </w:tc>
        <w:tc>
          <w:tcPr>
            <w:tcW w:w="2268" w:type="dxa"/>
            <w:tcBorders>
              <w:top w:val="nil"/>
              <w:left w:val="nil"/>
              <w:bottom w:val="nil"/>
            </w:tcBorders>
            <w:vAlign w:val="bottom"/>
          </w:tcPr>
          <w:p w:rsidR="00BB6B7F" w:rsidRPr="001C3E26" w:rsidRDefault="00BB6B7F" w:rsidP="00F029A7">
            <w:pPr>
              <w:pStyle w:val="1Vodafonetext"/>
              <w:rPr>
                <w:rFonts w:ascii="Vodafone Lt" w:hAnsi="Vodafone Lt" w:cs="VodafoneRg-Regular"/>
                <w:sz w:val="22"/>
                <w:szCs w:val="22"/>
                <w:lang w:eastAsia="en-GB"/>
              </w:rPr>
            </w:pPr>
            <w:r w:rsidRPr="001C3E26">
              <w:rPr>
                <w:rFonts w:ascii="Vodafone Lt" w:hAnsi="Vodafone Lt" w:cs="VodafoneRg-Regular"/>
                <w:sz w:val="22"/>
                <w:szCs w:val="22"/>
                <w:lang w:eastAsia="en-GB"/>
              </w:rPr>
              <w:t>Charity/Government</w:t>
            </w:r>
          </w:p>
        </w:tc>
        <w:tc>
          <w:tcPr>
            <w:tcW w:w="567" w:type="dxa"/>
          </w:tcPr>
          <w:p w:rsidR="00BB6B7F" w:rsidRPr="001C3E26" w:rsidRDefault="00BB6B7F" w:rsidP="00F029A7">
            <w:pPr>
              <w:pStyle w:val="1Vodafonetext"/>
              <w:rPr>
                <w:rFonts w:ascii="Vodafone Lt" w:hAnsi="Vodafone Lt" w:cs="VodafoneRg-Regular"/>
                <w:sz w:val="22"/>
                <w:szCs w:val="22"/>
                <w:lang w:eastAsia="en-GB"/>
              </w:rPr>
            </w:pPr>
          </w:p>
        </w:tc>
        <w:tc>
          <w:tcPr>
            <w:tcW w:w="851" w:type="dxa"/>
            <w:tcBorders>
              <w:top w:val="nil"/>
              <w:bottom w:val="nil"/>
              <w:right w:val="nil"/>
            </w:tcBorders>
          </w:tcPr>
          <w:p w:rsidR="00BB6B7F" w:rsidRPr="001C3E26" w:rsidRDefault="00BB6B7F" w:rsidP="00F029A7">
            <w:pPr>
              <w:pStyle w:val="1Vodafonetext"/>
              <w:rPr>
                <w:rFonts w:ascii="Vodafone Lt" w:hAnsi="Vodafone Lt" w:cs="VodafoneRg-Regular"/>
                <w:sz w:val="22"/>
                <w:szCs w:val="22"/>
                <w:lang w:eastAsia="en-GB"/>
              </w:rPr>
            </w:pPr>
          </w:p>
        </w:tc>
        <w:tc>
          <w:tcPr>
            <w:tcW w:w="2126" w:type="dxa"/>
            <w:tcBorders>
              <w:top w:val="nil"/>
              <w:left w:val="nil"/>
              <w:bottom w:val="nil"/>
            </w:tcBorders>
            <w:vAlign w:val="bottom"/>
          </w:tcPr>
          <w:p w:rsidR="00BB6B7F" w:rsidRPr="001C3E26" w:rsidRDefault="00BB6B7F" w:rsidP="00F029A7">
            <w:pPr>
              <w:pStyle w:val="1Vodafonetext"/>
              <w:rPr>
                <w:rFonts w:ascii="Vodafone Lt" w:hAnsi="Vodafone Lt" w:cs="VodafoneRg-Regular"/>
                <w:sz w:val="22"/>
                <w:szCs w:val="22"/>
                <w:lang w:eastAsia="en-GB"/>
              </w:rPr>
            </w:pPr>
            <w:r w:rsidRPr="001C3E26">
              <w:rPr>
                <w:rFonts w:ascii="Vodafone Lt" w:hAnsi="Vodafone Lt" w:cs="VodafoneRg-Regular"/>
                <w:sz w:val="22"/>
                <w:szCs w:val="22"/>
                <w:lang w:eastAsia="en-GB"/>
              </w:rPr>
              <w:t>Sole trader</w:t>
            </w:r>
          </w:p>
        </w:tc>
        <w:tc>
          <w:tcPr>
            <w:tcW w:w="567" w:type="dxa"/>
            <w:vAlign w:val="bottom"/>
          </w:tcPr>
          <w:p w:rsidR="00BB6B7F" w:rsidRPr="001C3E26" w:rsidRDefault="00BB6B7F" w:rsidP="00F029A7">
            <w:pPr>
              <w:pStyle w:val="1Vodafonetext"/>
              <w:rPr>
                <w:rFonts w:ascii="Vodafone Lt" w:hAnsi="Vodafone Lt" w:cs="VodafoneRg-Regular"/>
                <w:sz w:val="22"/>
                <w:szCs w:val="22"/>
                <w:lang w:eastAsia="en-GB"/>
              </w:rPr>
            </w:pPr>
          </w:p>
        </w:tc>
      </w:tr>
    </w:tbl>
    <w:p w:rsidR="00BB6B7F" w:rsidRPr="001C3E26" w:rsidRDefault="00BB6B7F" w:rsidP="00BB6B7F">
      <w:pPr>
        <w:pStyle w:val="1Vodafonetext"/>
        <w:rPr>
          <w:rFonts w:ascii="Vodafone Lt" w:hAnsi="Vodafone Lt" w:cs="VodafoneRg-Regular"/>
          <w:sz w:val="22"/>
          <w:szCs w:val="22"/>
          <w:lang w:eastAsia="en-GB"/>
        </w:rPr>
      </w:pPr>
    </w:p>
    <w:tbl>
      <w:tblPr>
        <w:tblStyle w:val="TableGrid"/>
        <w:tblW w:w="9322" w:type="dxa"/>
        <w:tblLook w:val="04A0" w:firstRow="1" w:lastRow="0" w:firstColumn="1" w:lastColumn="0" w:noHBand="0" w:noVBand="1"/>
      </w:tblPr>
      <w:tblGrid>
        <w:gridCol w:w="2660"/>
        <w:gridCol w:w="6662"/>
      </w:tblGrid>
      <w:tr w:rsidR="00BB6B7F" w:rsidRPr="004D6EA4" w:rsidTr="00F029A7">
        <w:trPr>
          <w:trHeight w:hRule="exact" w:val="369"/>
        </w:trPr>
        <w:tc>
          <w:tcPr>
            <w:tcW w:w="2660" w:type="dxa"/>
            <w:vAlign w:val="bottom"/>
          </w:tcPr>
          <w:p w:rsidR="00BB6B7F" w:rsidRPr="001C3E26" w:rsidRDefault="00BB6B7F" w:rsidP="00F029A7">
            <w:pPr>
              <w:pStyle w:val="1Vodafonetext"/>
              <w:rPr>
                <w:rFonts w:ascii="Vodafone Lt" w:hAnsi="Vodafone Lt" w:cs="VodafoneRg-Regular"/>
                <w:sz w:val="22"/>
                <w:szCs w:val="22"/>
                <w:lang w:eastAsia="en-GB"/>
              </w:rPr>
            </w:pPr>
            <w:r w:rsidRPr="001C3E26">
              <w:rPr>
                <w:rFonts w:ascii="Vodafone Lt" w:hAnsi="Vodafone Lt" w:cs="VodafoneRg-Regular"/>
                <w:sz w:val="22"/>
                <w:szCs w:val="22"/>
                <w:lang w:eastAsia="en-GB"/>
              </w:rPr>
              <w:t xml:space="preserve">Trading as </w:t>
            </w:r>
            <w:r w:rsidRPr="001C3E26">
              <w:rPr>
                <w:rFonts w:ascii="Vodafone Lt" w:hAnsi="Vodafone Lt" w:cs="VodafoneRg-Regular"/>
                <w:sz w:val="18"/>
                <w:szCs w:val="18"/>
                <w:lang w:eastAsia="en-GB"/>
              </w:rPr>
              <w:t>(business only)</w:t>
            </w:r>
          </w:p>
        </w:tc>
        <w:tc>
          <w:tcPr>
            <w:tcW w:w="6662" w:type="dxa"/>
            <w:vAlign w:val="bottom"/>
          </w:tcPr>
          <w:p w:rsidR="00BB6B7F" w:rsidRPr="001C3E26" w:rsidRDefault="00BB6B7F" w:rsidP="00F029A7">
            <w:pPr>
              <w:pStyle w:val="1Vodafonetext"/>
              <w:rPr>
                <w:rFonts w:ascii="Vodafone Lt" w:hAnsi="Vodafone Lt" w:cs="VodafoneRg-Regular"/>
                <w:sz w:val="22"/>
                <w:szCs w:val="22"/>
                <w:lang w:eastAsia="en-GB"/>
              </w:rPr>
            </w:pPr>
          </w:p>
        </w:tc>
      </w:tr>
      <w:tr w:rsidR="00BB6B7F" w:rsidRPr="004D6EA4" w:rsidTr="00F029A7">
        <w:trPr>
          <w:trHeight w:hRule="exact" w:val="369"/>
        </w:trPr>
        <w:tc>
          <w:tcPr>
            <w:tcW w:w="2660" w:type="dxa"/>
            <w:vMerge w:val="restart"/>
            <w:vAlign w:val="center"/>
          </w:tcPr>
          <w:p w:rsidR="00BB6B7F" w:rsidRPr="001C3E26" w:rsidRDefault="00BB6B7F" w:rsidP="00F029A7">
            <w:pPr>
              <w:pStyle w:val="1Vodafonetext"/>
              <w:rPr>
                <w:rFonts w:ascii="Vodafone Lt" w:hAnsi="Vodafone Lt" w:cs="VodafoneRg-Regular"/>
                <w:sz w:val="22"/>
                <w:szCs w:val="22"/>
                <w:lang w:eastAsia="en-GB"/>
              </w:rPr>
            </w:pPr>
            <w:r w:rsidRPr="001C3E26">
              <w:rPr>
                <w:rFonts w:ascii="Vodafone Lt" w:hAnsi="Vodafone Lt" w:cs="VodafoneRg-Regular"/>
                <w:sz w:val="22"/>
                <w:szCs w:val="22"/>
                <w:lang w:eastAsia="en-GB"/>
              </w:rPr>
              <w:t xml:space="preserve">Address                           </w:t>
            </w:r>
            <w:r w:rsidRPr="001C3E26">
              <w:rPr>
                <w:rFonts w:ascii="Vodafone Lt" w:hAnsi="Vodafone Lt" w:cs="VodafoneRg-Regular"/>
                <w:sz w:val="18"/>
                <w:szCs w:val="18"/>
                <w:lang w:eastAsia="en-GB"/>
              </w:rPr>
              <w:t>(Company registered if business)</w:t>
            </w:r>
          </w:p>
        </w:tc>
        <w:tc>
          <w:tcPr>
            <w:tcW w:w="6662" w:type="dxa"/>
            <w:vAlign w:val="bottom"/>
          </w:tcPr>
          <w:p w:rsidR="00BB6B7F" w:rsidRPr="001C3E26" w:rsidRDefault="00BB6B7F" w:rsidP="00F029A7">
            <w:pPr>
              <w:pStyle w:val="1Vodafonetext"/>
              <w:rPr>
                <w:rFonts w:ascii="Vodafone Lt" w:hAnsi="Vodafone Lt" w:cs="VodafoneRg-Regular"/>
                <w:sz w:val="22"/>
                <w:szCs w:val="22"/>
                <w:lang w:eastAsia="en-GB"/>
              </w:rPr>
            </w:pPr>
          </w:p>
        </w:tc>
      </w:tr>
      <w:tr w:rsidR="00BB6B7F" w:rsidRPr="004D6EA4" w:rsidTr="00F029A7">
        <w:trPr>
          <w:trHeight w:hRule="exact" w:val="369"/>
        </w:trPr>
        <w:tc>
          <w:tcPr>
            <w:tcW w:w="2660" w:type="dxa"/>
            <w:vMerge/>
            <w:vAlign w:val="center"/>
          </w:tcPr>
          <w:p w:rsidR="00BB6B7F" w:rsidRPr="001C3E26" w:rsidRDefault="00BB6B7F" w:rsidP="00F029A7">
            <w:pPr>
              <w:pStyle w:val="1Vodafonetext"/>
              <w:rPr>
                <w:rFonts w:ascii="Vodafone Lt" w:hAnsi="Vodafone Lt" w:cs="VodafoneRg-Regular"/>
                <w:sz w:val="22"/>
                <w:szCs w:val="22"/>
                <w:lang w:eastAsia="en-GB"/>
              </w:rPr>
            </w:pPr>
          </w:p>
        </w:tc>
        <w:tc>
          <w:tcPr>
            <w:tcW w:w="6662" w:type="dxa"/>
            <w:vAlign w:val="bottom"/>
          </w:tcPr>
          <w:p w:rsidR="00BB6B7F" w:rsidRPr="001C3E26" w:rsidRDefault="00BB6B7F" w:rsidP="00F029A7">
            <w:pPr>
              <w:pStyle w:val="1Vodafonetext"/>
              <w:rPr>
                <w:rFonts w:ascii="Vodafone Lt" w:hAnsi="Vodafone Lt" w:cs="VodafoneRg-Regular"/>
                <w:sz w:val="22"/>
                <w:szCs w:val="22"/>
                <w:lang w:eastAsia="en-GB"/>
              </w:rPr>
            </w:pPr>
          </w:p>
        </w:tc>
      </w:tr>
      <w:tr w:rsidR="00BB6B7F" w:rsidRPr="004D6EA4" w:rsidTr="00F029A7">
        <w:trPr>
          <w:trHeight w:hRule="exact" w:val="369"/>
        </w:trPr>
        <w:tc>
          <w:tcPr>
            <w:tcW w:w="2660" w:type="dxa"/>
            <w:vAlign w:val="center"/>
          </w:tcPr>
          <w:p w:rsidR="00BB6B7F" w:rsidRPr="001C3E26" w:rsidRDefault="00BB6B7F" w:rsidP="00F029A7">
            <w:pPr>
              <w:pStyle w:val="1Vodafonetext"/>
              <w:rPr>
                <w:rFonts w:ascii="Vodafone Lt" w:hAnsi="Vodafone Lt" w:cs="VodafoneRg-Regular"/>
                <w:sz w:val="22"/>
                <w:szCs w:val="22"/>
                <w:lang w:eastAsia="en-GB"/>
              </w:rPr>
            </w:pPr>
            <w:r w:rsidRPr="001C3E26">
              <w:rPr>
                <w:rFonts w:ascii="Vodafone Lt" w:hAnsi="Vodafone Lt" w:cs="VodafoneRg-Regular"/>
                <w:sz w:val="22"/>
                <w:szCs w:val="22"/>
                <w:lang w:eastAsia="en-GB"/>
              </w:rPr>
              <w:t>Time at current address</w:t>
            </w:r>
          </w:p>
        </w:tc>
        <w:tc>
          <w:tcPr>
            <w:tcW w:w="6662" w:type="dxa"/>
            <w:vAlign w:val="bottom"/>
          </w:tcPr>
          <w:p w:rsidR="00BB6B7F" w:rsidRPr="001C3E26" w:rsidRDefault="00BB6B7F" w:rsidP="00F029A7">
            <w:pPr>
              <w:pStyle w:val="1Vodafonetext"/>
              <w:rPr>
                <w:rFonts w:ascii="Vodafone Lt" w:hAnsi="Vodafone Lt" w:cs="VodafoneRg-Regular"/>
                <w:sz w:val="22"/>
                <w:szCs w:val="22"/>
                <w:lang w:eastAsia="en-GB"/>
              </w:rPr>
            </w:pPr>
          </w:p>
        </w:tc>
      </w:tr>
      <w:tr w:rsidR="00BB6B7F" w:rsidRPr="004D6EA4" w:rsidTr="00F029A7">
        <w:trPr>
          <w:trHeight w:hRule="exact" w:val="369"/>
        </w:trPr>
        <w:tc>
          <w:tcPr>
            <w:tcW w:w="2660" w:type="dxa"/>
            <w:vMerge w:val="restart"/>
            <w:vAlign w:val="center"/>
          </w:tcPr>
          <w:p w:rsidR="00BB6B7F" w:rsidRPr="001C3E26" w:rsidRDefault="00BB6B7F" w:rsidP="00F029A7">
            <w:pPr>
              <w:pStyle w:val="1Vodafonetext"/>
              <w:rPr>
                <w:rFonts w:ascii="Vodafone Lt" w:hAnsi="Vodafone Lt" w:cs="VodafoneRg-Regular"/>
                <w:sz w:val="22"/>
                <w:szCs w:val="22"/>
                <w:lang w:eastAsia="en-GB"/>
              </w:rPr>
            </w:pPr>
            <w:r w:rsidRPr="001C3E26">
              <w:rPr>
                <w:rFonts w:ascii="Vodafone Lt" w:hAnsi="Vodafone Lt" w:cs="VodafoneRg-Regular"/>
                <w:sz w:val="22"/>
                <w:szCs w:val="22"/>
                <w:lang w:eastAsia="en-GB"/>
              </w:rPr>
              <w:t xml:space="preserve">Previous address </w:t>
            </w:r>
            <w:r w:rsidRPr="001C3E26">
              <w:rPr>
                <w:rFonts w:ascii="Vodafone Lt" w:hAnsi="Vodafone Lt" w:cs="VodafoneRg-Regular"/>
                <w:sz w:val="18"/>
                <w:szCs w:val="18"/>
                <w:lang w:eastAsia="en-GB"/>
              </w:rPr>
              <w:t>(if at current less than 3 years)</w:t>
            </w:r>
          </w:p>
        </w:tc>
        <w:tc>
          <w:tcPr>
            <w:tcW w:w="6662" w:type="dxa"/>
            <w:vAlign w:val="bottom"/>
          </w:tcPr>
          <w:p w:rsidR="00BB6B7F" w:rsidRPr="001C3E26" w:rsidRDefault="00BB6B7F" w:rsidP="00F029A7">
            <w:pPr>
              <w:pStyle w:val="1Vodafonetext"/>
              <w:rPr>
                <w:rFonts w:ascii="Vodafone Lt" w:hAnsi="Vodafone Lt" w:cs="VodafoneRg-Regular"/>
                <w:sz w:val="22"/>
                <w:szCs w:val="22"/>
                <w:lang w:eastAsia="en-GB"/>
              </w:rPr>
            </w:pPr>
          </w:p>
        </w:tc>
      </w:tr>
      <w:tr w:rsidR="00BB6B7F" w:rsidRPr="004D6EA4" w:rsidTr="00F029A7">
        <w:trPr>
          <w:trHeight w:hRule="exact" w:val="369"/>
        </w:trPr>
        <w:tc>
          <w:tcPr>
            <w:tcW w:w="2660" w:type="dxa"/>
            <w:vMerge/>
            <w:vAlign w:val="bottom"/>
          </w:tcPr>
          <w:p w:rsidR="00BB6B7F" w:rsidRPr="001C3E26" w:rsidRDefault="00BB6B7F" w:rsidP="00F029A7">
            <w:pPr>
              <w:pStyle w:val="1Vodafonetext"/>
              <w:rPr>
                <w:rFonts w:ascii="Vodafone Lt" w:hAnsi="Vodafone Lt" w:cs="VodafoneRg-Regular"/>
                <w:sz w:val="22"/>
                <w:szCs w:val="22"/>
                <w:lang w:eastAsia="en-GB"/>
              </w:rPr>
            </w:pPr>
          </w:p>
        </w:tc>
        <w:tc>
          <w:tcPr>
            <w:tcW w:w="6662" w:type="dxa"/>
            <w:vAlign w:val="bottom"/>
          </w:tcPr>
          <w:p w:rsidR="00BB6B7F" w:rsidRPr="001C3E26" w:rsidRDefault="00BB6B7F" w:rsidP="00F029A7">
            <w:pPr>
              <w:pStyle w:val="1Vodafonetext"/>
              <w:rPr>
                <w:rFonts w:ascii="Vodafone Lt" w:hAnsi="Vodafone Lt" w:cs="VodafoneRg-Regular"/>
                <w:sz w:val="22"/>
                <w:szCs w:val="22"/>
                <w:lang w:eastAsia="en-GB"/>
              </w:rPr>
            </w:pPr>
          </w:p>
        </w:tc>
      </w:tr>
      <w:tr w:rsidR="00BB6B7F" w:rsidRPr="004D6EA4" w:rsidTr="00F029A7">
        <w:trPr>
          <w:trHeight w:hRule="exact" w:val="691"/>
        </w:trPr>
        <w:tc>
          <w:tcPr>
            <w:tcW w:w="2660" w:type="dxa"/>
            <w:vAlign w:val="bottom"/>
          </w:tcPr>
          <w:p w:rsidR="00BB6B7F" w:rsidRPr="001C3E26" w:rsidRDefault="00BB6B7F" w:rsidP="00F029A7">
            <w:pPr>
              <w:pStyle w:val="1Vodafonetext"/>
              <w:rPr>
                <w:rFonts w:ascii="Vodafone Lt" w:hAnsi="Vodafone Lt" w:cs="VodafoneRg-Regular"/>
                <w:sz w:val="22"/>
                <w:szCs w:val="22"/>
                <w:lang w:eastAsia="en-GB"/>
              </w:rPr>
            </w:pPr>
            <w:r w:rsidRPr="001C3E26">
              <w:rPr>
                <w:rFonts w:ascii="Vodafone Lt" w:hAnsi="Vodafone Lt" w:cs="VodafoneRg-Regular"/>
                <w:sz w:val="22"/>
                <w:szCs w:val="22"/>
                <w:lang w:eastAsia="en-GB"/>
              </w:rPr>
              <w:t xml:space="preserve">Date of birth </w:t>
            </w:r>
            <w:r w:rsidRPr="001C3E26">
              <w:rPr>
                <w:rFonts w:ascii="Vodafone Lt" w:hAnsi="Vodafone Lt" w:cs="VodafoneRg-Regular"/>
                <w:sz w:val="18"/>
                <w:szCs w:val="18"/>
                <w:lang w:eastAsia="en-GB"/>
              </w:rPr>
              <w:t xml:space="preserve">(Consumer, Sole trader or Business </w:t>
            </w:r>
            <w:r w:rsidR="002E7353">
              <w:rPr>
                <w:rFonts w:ascii="Vodafone Lt" w:hAnsi="Vodafone Lt" w:cs="VodafoneRg-Regular"/>
                <w:sz w:val="18"/>
                <w:szCs w:val="18"/>
                <w:lang w:eastAsia="en-GB"/>
              </w:rPr>
              <w:t>p</w:t>
            </w:r>
            <w:r w:rsidRPr="001C3E26">
              <w:rPr>
                <w:rFonts w:ascii="Vodafone Lt" w:hAnsi="Vodafone Lt" w:cs="VodafoneRg-Regular"/>
                <w:sz w:val="18"/>
                <w:szCs w:val="18"/>
                <w:lang w:eastAsia="en-GB"/>
              </w:rPr>
              <w:t>artnership only</w:t>
            </w:r>
            <w:r w:rsidRPr="001C3E26">
              <w:rPr>
                <w:rFonts w:ascii="Vodafone Lt" w:hAnsi="Vodafone Lt" w:cs="VodafoneRg-Regular"/>
                <w:sz w:val="22"/>
                <w:szCs w:val="22"/>
                <w:lang w:eastAsia="en-GB"/>
              </w:rPr>
              <w:t>)</w:t>
            </w:r>
          </w:p>
        </w:tc>
        <w:tc>
          <w:tcPr>
            <w:tcW w:w="6662" w:type="dxa"/>
            <w:vAlign w:val="bottom"/>
          </w:tcPr>
          <w:p w:rsidR="00BB6B7F" w:rsidRPr="001C3E26" w:rsidRDefault="00BB6B7F" w:rsidP="00F029A7">
            <w:pPr>
              <w:pStyle w:val="1Vodafonetext"/>
              <w:rPr>
                <w:rFonts w:ascii="Vodafone Lt" w:hAnsi="Vodafone Lt" w:cs="VodafoneRg-Regular"/>
                <w:sz w:val="22"/>
                <w:szCs w:val="22"/>
                <w:lang w:eastAsia="en-GB"/>
              </w:rPr>
            </w:pPr>
          </w:p>
        </w:tc>
      </w:tr>
      <w:tr w:rsidR="00BB6B7F" w:rsidRPr="004D6EA4" w:rsidTr="00F029A7">
        <w:trPr>
          <w:trHeight w:hRule="exact" w:val="369"/>
        </w:trPr>
        <w:tc>
          <w:tcPr>
            <w:tcW w:w="2660" w:type="dxa"/>
            <w:vAlign w:val="bottom"/>
          </w:tcPr>
          <w:p w:rsidR="00BB6B7F" w:rsidRPr="001C3E26" w:rsidRDefault="00BB6B7F" w:rsidP="00F029A7">
            <w:pPr>
              <w:pStyle w:val="1Vodafonetext"/>
              <w:rPr>
                <w:rFonts w:ascii="Vodafone Lt" w:hAnsi="Vodafone Lt" w:cs="VodafoneRg-Regular"/>
                <w:sz w:val="22"/>
                <w:szCs w:val="22"/>
                <w:lang w:eastAsia="en-GB"/>
              </w:rPr>
            </w:pPr>
            <w:r w:rsidRPr="001C3E26">
              <w:rPr>
                <w:rFonts w:ascii="Vodafone Lt" w:hAnsi="Vodafone Lt" w:cs="VodafoneRg-Regular"/>
                <w:sz w:val="22"/>
                <w:szCs w:val="22"/>
                <w:lang w:eastAsia="en-GB"/>
              </w:rPr>
              <w:t>Landline telephone number</w:t>
            </w:r>
          </w:p>
        </w:tc>
        <w:tc>
          <w:tcPr>
            <w:tcW w:w="6662" w:type="dxa"/>
            <w:vAlign w:val="bottom"/>
          </w:tcPr>
          <w:p w:rsidR="00BB6B7F" w:rsidRPr="001C3E26" w:rsidRDefault="00BB6B7F" w:rsidP="00F029A7">
            <w:pPr>
              <w:pStyle w:val="1Vodafonetext"/>
              <w:rPr>
                <w:rFonts w:ascii="Vodafone Lt" w:hAnsi="Vodafone Lt" w:cs="VodafoneRg-Regular"/>
                <w:sz w:val="22"/>
                <w:szCs w:val="22"/>
                <w:lang w:eastAsia="en-GB"/>
              </w:rPr>
            </w:pPr>
          </w:p>
        </w:tc>
      </w:tr>
      <w:tr w:rsidR="00BB6B7F" w:rsidRPr="004D6EA4" w:rsidTr="00F029A7">
        <w:trPr>
          <w:trHeight w:hRule="exact" w:val="369"/>
        </w:trPr>
        <w:tc>
          <w:tcPr>
            <w:tcW w:w="2660" w:type="dxa"/>
            <w:vAlign w:val="bottom"/>
          </w:tcPr>
          <w:p w:rsidR="00BB6B7F" w:rsidRPr="001C3E26" w:rsidRDefault="00BB6B7F" w:rsidP="00F029A7">
            <w:pPr>
              <w:pStyle w:val="1Vodafonetext"/>
              <w:rPr>
                <w:rFonts w:ascii="Vodafone Lt" w:hAnsi="Vodafone Lt" w:cs="VodafoneRg-Regular"/>
                <w:sz w:val="22"/>
                <w:szCs w:val="22"/>
                <w:lang w:eastAsia="en-GB"/>
              </w:rPr>
            </w:pPr>
            <w:r w:rsidRPr="001C3E26">
              <w:rPr>
                <w:rFonts w:ascii="Vodafone Lt" w:hAnsi="Vodafone Lt" w:cs="VodafoneRg-Regular"/>
                <w:sz w:val="22"/>
                <w:szCs w:val="22"/>
                <w:lang w:eastAsia="en-GB"/>
              </w:rPr>
              <w:t>Email</w:t>
            </w:r>
          </w:p>
        </w:tc>
        <w:tc>
          <w:tcPr>
            <w:tcW w:w="6662" w:type="dxa"/>
            <w:vAlign w:val="bottom"/>
          </w:tcPr>
          <w:p w:rsidR="00BB6B7F" w:rsidRPr="001C3E26" w:rsidRDefault="00BB6B7F" w:rsidP="00F029A7">
            <w:pPr>
              <w:pStyle w:val="1Vodafonetext"/>
              <w:rPr>
                <w:rFonts w:ascii="Vodafone Lt" w:hAnsi="Vodafone Lt" w:cs="VodafoneRg-Regular"/>
                <w:sz w:val="22"/>
                <w:szCs w:val="22"/>
                <w:lang w:eastAsia="en-GB"/>
              </w:rPr>
            </w:pPr>
          </w:p>
        </w:tc>
      </w:tr>
      <w:tr w:rsidR="00BB6B7F" w:rsidRPr="004D6EA4" w:rsidTr="00F029A7">
        <w:trPr>
          <w:trHeight w:hRule="exact" w:val="613"/>
        </w:trPr>
        <w:tc>
          <w:tcPr>
            <w:tcW w:w="2660" w:type="dxa"/>
            <w:vAlign w:val="bottom"/>
          </w:tcPr>
          <w:p w:rsidR="00BB6B7F" w:rsidRPr="001C3E26" w:rsidRDefault="00BB6B7F" w:rsidP="00F029A7">
            <w:pPr>
              <w:pStyle w:val="1Vodafonetext"/>
              <w:rPr>
                <w:rFonts w:ascii="Vodafone Lt" w:hAnsi="Vodafone Lt" w:cs="VodafoneRg-Regular"/>
                <w:sz w:val="22"/>
                <w:szCs w:val="22"/>
                <w:lang w:eastAsia="en-GB"/>
              </w:rPr>
            </w:pPr>
            <w:r w:rsidRPr="001C3E26">
              <w:rPr>
                <w:rFonts w:ascii="Vodafone Lt" w:hAnsi="Vodafone Lt" w:cs="VodafoneRg-Regular"/>
                <w:sz w:val="22"/>
                <w:szCs w:val="22"/>
                <w:lang w:eastAsia="en-GB"/>
              </w:rPr>
              <w:t xml:space="preserve">Registration number </w:t>
            </w:r>
            <w:r w:rsidRPr="001C3E26">
              <w:rPr>
                <w:rFonts w:ascii="Vodafone Lt" w:hAnsi="Vodafone Lt" w:cs="VodafoneRg-Regular"/>
                <w:sz w:val="18"/>
                <w:szCs w:val="18"/>
                <w:lang w:eastAsia="en-GB"/>
              </w:rPr>
              <w:t>(</w:t>
            </w:r>
            <w:r w:rsidR="002E7353">
              <w:rPr>
                <w:rFonts w:ascii="Vodafone Lt" w:hAnsi="Vodafone Lt" w:cs="VodafoneRg-Regular"/>
                <w:sz w:val="18"/>
                <w:szCs w:val="18"/>
                <w:lang w:eastAsia="en-GB"/>
              </w:rPr>
              <w:t>C</w:t>
            </w:r>
            <w:r w:rsidRPr="001C3E26">
              <w:rPr>
                <w:rFonts w:ascii="Vodafone Lt" w:hAnsi="Vodafone Lt" w:cs="VodafoneRg-Regular"/>
                <w:sz w:val="18"/>
                <w:szCs w:val="18"/>
                <w:lang w:eastAsia="en-GB"/>
              </w:rPr>
              <w:t>harity/</w:t>
            </w:r>
            <w:r w:rsidR="002E7353">
              <w:rPr>
                <w:rFonts w:ascii="Vodafone Lt" w:hAnsi="Vodafone Lt" w:cs="VodafoneRg-Regular"/>
                <w:sz w:val="18"/>
                <w:szCs w:val="18"/>
                <w:lang w:eastAsia="en-GB"/>
              </w:rPr>
              <w:t>G</w:t>
            </w:r>
            <w:r w:rsidRPr="001C3E26">
              <w:rPr>
                <w:rFonts w:ascii="Vodafone Lt" w:hAnsi="Vodafone Lt" w:cs="VodafoneRg-Regular"/>
                <w:sz w:val="18"/>
                <w:szCs w:val="18"/>
                <w:lang w:eastAsia="en-GB"/>
              </w:rPr>
              <w:t>overnment only)</w:t>
            </w:r>
          </w:p>
        </w:tc>
        <w:tc>
          <w:tcPr>
            <w:tcW w:w="6662" w:type="dxa"/>
            <w:vAlign w:val="bottom"/>
          </w:tcPr>
          <w:p w:rsidR="00BB6B7F" w:rsidRPr="001C3E26" w:rsidRDefault="00BB6B7F" w:rsidP="00F029A7">
            <w:pPr>
              <w:pStyle w:val="1Vodafonetext"/>
              <w:rPr>
                <w:rFonts w:ascii="Vodafone Lt" w:hAnsi="Vodafone Lt" w:cs="VodafoneRg-Regular"/>
                <w:sz w:val="22"/>
                <w:szCs w:val="22"/>
                <w:lang w:eastAsia="en-GB"/>
              </w:rPr>
            </w:pPr>
          </w:p>
        </w:tc>
      </w:tr>
      <w:tr w:rsidR="00BB6B7F" w:rsidRPr="004D6EA4" w:rsidTr="00F029A7">
        <w:trPr>
          <w:trHeight w:hRule="exact" w:val="369"/>
        </w:trPr>
        <w:tc>
          <w:tcPr>
            <w:tcW w:w="2660" w:type="dxa"/>
            <w:vAlign w:val="bottom"/>
          </w:tcPr>
          <w:p w:rsidR="00BB6B7F" w:rsidRPr="001C3E26" w:rsidRDefault="00BB6B7F" w:rsidP="00F029A7">
            <w:pPr>
              <w:pStyle w:val="1Vodafonetext"/>
              <w:rPr>
                <w:rFonts w:ascii="Vodafone Lt" w:hAnsi="Vodafone Lt" w:cs="VodafoneRg-Regular"/>
                <w:sz w:val="22"/>
                <w:szCs w:val="22"/>
                <w:lang w:eastAsia="en-GB"/>
              </w:rPr>
            </w:pPr>
            <w:r w:rsidRPr="001C3E26">
              <w:rPr>
                <w:rFonts w:ascii="Vodafone Lt" w:hAnsi="Vodafone Lt" w:cs="VodafoneRg-Regular"/>
                <w:sz w:val="22"/>
                <w:szCs w:val="22"/>
                <w:lang w:eastAsia="en-GB"/>
              </w:rPr>
              <w:t>Bank Sort Code</w:t>
            </w:r>
          </w:p>
        </w:tc>
        <w:tc>
          <w:tcPr>
            <w:tcW w:w="6662" w:type="dxa"/>
            <w:vAlign w:val="bottom"/>
          </w:tcPr>
          <w:p w:rsidR="00BB6B7F" w:rsidRPr="001C3E26" w:rsidRDefault="00BB6B7F" w:rsidP="00F029A7">
            <w:pPr>
              <w:pStyle w:val="1Vodafonetext"/>
              <w:rPr>
                <w:rFonts w:ascii="Vodafone Lt" w:hAnsi="Vodafone Lt" w:cs="VodafoneRg-Regular"/>
                <w:sz w:val="22"/>
                <w:szCs w:val="22"/>
                <w:lang w:eastAsia="en-GB"/>
              </w:rPr>
            </w:pPr>
          </w:p>
        </w:tc>
      </w:tr>
      <w:tr w:rsidR="00BB6B7F" w:rsidRPr="004D6EA4" w:rsidTr="00F029A7">
        <w:trPr>
          <w:trHeight w:hRule="exact" w:val="369"/>
        </w:trPr>
        <w:tc>
          <w:tcPr>
            <w:tcW w:w="2660" w:type="dxa"/>
            <w:vAlign w:val="bottom"/>
          </w:tcPr>
          <w:p w:rsidR="00BB6B7F" w:rsidRPr="001C3E26" w:rsidRDefault="00BB6B7F" w:rsidP="00F029A7">
            <w:pPr>
              <w:pStyle w:val="1Vodafonetext"/>
              <w:rPr>
                <w:rFonts w:ascii="Vodafone Lt" w:hAnsi="Vodafone Lt" w:cs="VodafoneRg-Regular"/>
                <w:sz w:val="22"/>
                <w:szCs w:val="22"/>
                <w:lang w:eastAsia="en-GB"/>
              </w:rPr>
            </w:pPr>
            <w:r w:rsidRPr="001C3E26">
              <w:rPr>
                <w:rFonts w:ascii="Vodafone Lt" w:hAnsi="Vodafone Lt" w:cs="VodafoneRg-Regular"/>
                <w:sz w:val="22"/>
                <w:szCs w:val="22"/>
                <w:lang w:eastAsia="en-GB"/>
              </w:rPr>
              <w:t>Bank Account Number</w:t>
            </w:r>
          </w:p>
        </w:tc>
        <w:tc>
          <w:tcPr>
            <w:tcW w:w="6662" w:type="dxa"/>
            <w:vAlign w:val="bottom"/>
          </w:tcPr>
          <w:p w:rsidR="00BB6B7F" w:rsidRPr="001C3E26" w:rsidRDefault="00BB6B7F" w:rsidP="00F029A7">
            <w:pPr>
              <w:pStyle w:val="1Vodafonetext"/>
              <w:rPr>
                <w:rFonts w:ascii="Vodafone Lt" w:hAnsi="Vodafone Lt" w:cs="VodafoneRg-Regular"/>
                <w:sz w:val="22"/>
                <w:szCs w:val="22"/>
                <w:lang w:eastAsia="en-GB"/>
              </w:rPr>
            </w:pPr>
          </w:p>
        </w:tc>
      </w:tr>
    </w:tbl>
    <w:p w:rsidR="00BB6B7F" w:rsidRDefault="00BB6B7F" w:rsidP="00BB6B7F">
      <w:pPr>
        <w:spacing w:line="600" w:lineRule="exact"/>
        <w:rPr>
          <w:bCs/>
          <w:color w:val="E60000"/>
          <w:sz w:val="36"/>
          <w:szCs w:val="36"/>
        </w:rPr>
      </w:pPr>
    </w:p>
    <w:p w:rsidR="00BB6B7F" w:rsidRPr="00F6350E" w:rsidRDefault="00BB6B7F" w:rsidP="00BB6B7F">
      <w:pPr>
        <w:spacing w:line="600" w:lineRule="exact"/>
        <w:rPr>
          <w:bCs/>
          <w:color w:val="E60000"/>
          <w:sz w:val="36"/>
          <w:szCs w:val="36"/>
        </w:rPr>
      </w:pPr>
      <w:r w:rsidRPr="00F6350E">
        <w:rPr>
          <w:bCs/>
          <w:color w:val="E60000"/>
          <w:sz w:val="36"/>
          <w:szCs w:val="36"/>
        </w:rPr>
        <w:t xml:space="preserve">3. </w:t>
      </w:r>
      <w:proofErr w:type="gramStart"/>
      <w:r w:rsidRPr="00F6350E">
        <w:rPr>
          <w:bCs/>
          <w:color w:val="E60000"/>
          <w:sz w:val="36"/>
          <w:szCs w:val="36"/>
        </w:rPr>
        <w:t>About</w:t>
      </w:r>
      <w:proofErr w:type="gramEnd"/>
      <w:r w:rsidRPr="00F6350E">
        <w:rPr>
          <w:bCs/>
          <w:color w:val="E60000"/>
          <w:sz w:val="36"/>
          <w:szCs w:val="36"/>
        </w:rPr>
        <w:t xml:space="preserve"> your </w:t>
      </w:r>
      <w:r w:rsidR="002E7353">
        <w:rPr>
          <w:bCs/>
          <w:color w:val="E60000"/>
          <w:sz w:val="36"/>
          <w:szCs w:val="36"/>
        </w:rPr>
        <w:t>plan</w:t>
      </w:r>
    </w:p>
    <w:p w:rsidR="00BB6B7F" w:rsidRPr="001C3E26" w:rsidRDefault="00BB6B7F" w:rsidP="00BB6B7F">
      <w:pPr>
        <w:pStyle w:val="1Vodafonetext"/>
        <w:rPr>
          <w:rFonts w:ascii="Vodafone Lt" w:hAnsi="Vodafone Lt" w:cs="VodafoneRg-Regular"/>
          <w:sz w:val="22"/>
          <w:lang w:eastAsia="en-GB"/>
        </w:rPr>
      </w:pPr>
      <w:r w:rsidRPr="001C3E26">
        <w:rPr>
          <w:rFonts w:ascii="Vodafone Lt" w:hAnsi="Vodafone Lt" w:cs="VodafoneRg-Regular"/>
          <w:sz w:val="22"/>
          <w:lang w:eastAsia="en-GB"/>
        </w:rPr>
        <w:t xml:space="preserve">We aim to keep any numbers transferred on their existing </w:t>
      </w:r>
      <w:r w:rsidRPr="00B0563C">
        <w:rPr>
          <w:rFonts w:ascii="Vodafone Lt" w:hAnsi="Vodafone Lt" w:cs="VodafoneRg-Regular"/>
          <w:sz w:val="22"/>
          <w:lang w:eastAsia="en-GB"/>
        </w:rPr>
        <w:t>plans</w:t>
      </w:r>
      <w:r w:rsidRPr="001C3E26">
        <w:rPr>
          <w:rFonts w:ascii="Vodafone Lt" w:hAnsi="Vodafone Lt" w:cs="VodafoneRg-Regular"/>
          <w:sz w:val="22"/>
          <w:lang w:eastAsia="en-GB"/>
        </w:rPr>
        <w:t>, with the same minutes, texts, data and monthly charges. If this isn’t possible, we’ll automatically move each number onto a Red Bundle, which will include unlimited UK minutes, unlimited texts and a UK data allowance</w:t>
      </w:r>
      <w:r w:rsidR="00A775A1">
        <w:rPr>
          <w:rFonts w:ascii="Vodafone Lt" w:hAnsi="Vodafone Lt" w:cs="VodafoneRg-Regular"/>
          <w:sz w:val="22"/>
          <w:lang w:eastAsia="en-GB"/>
        </w:rPr>
        <w:t>. You can, of course, choose a different option.</w:t>
      </w:r>
      <w:r w:rsidRPr="001C3E26">
        <w:rPr>
          <w:rFonts w:ascii="Vodafone Lt" w:hAnsi="Vodafone Lt" w:cs="VodafoneRg-Regular"/>
          <w:sz w:val="22"/>
          <w:lang w:eastAsia="en-GB"/>
        </w:rPr>
        <w:t xml:space="preserve"> </w:t>
      </w:r>
    </w:p>
    <w:p w:rsidR="00BB6B7F" w:rsidRDefault="00BB6B7F" w:rsidP="00BB6B7F">
      <w:pPr>
        <w:pStyle w:val="1Vodafonetext"/>
        <w:rPr>
          <w:rFonts w:ascii="VodafoneRg-Regular" w:hAnsi="VodafoneRg-Regular" w:cs="VodafoneRg-Regular"/>
          <w:sz w:val="20"/>
          <w:lang w:eastAsia="en-GB"/>
        </w:rPr>
      </w:pPr>
    </w:p>
    <w:p w:rsidR="00F41899" w:rsidRPr="007B67BB" w:rsidRDefault="00F41899" w:rsidP="00BB6B7F">
      <w:pPr>
        <w:pStyle w:val="1Vodafonetext"/>
        <w:rPr>
          <w:rFonts w:ascii="VodafoneRg-Regular" w:hAnsi="VodafoneRg-Regular" w:cs="VodafoneRg-Regular"/>
          <w:sz w:val="20"/>
          <w:lang w:eastAsia="en-GB"/>
        </w:rPr>
      </w:pPr>
      <w:bookmarkStart w:id="0" w:name="_GoBack"/>
      <w:bookmarkEnd w:id="0"/>
    </w:p>
    <w:p w:rsidR="00BB6B7F" w:rsidRDefault="00BB6B7F" w:rsidP="00BB6B7F">
      <w:pPr>
        <w:spacing w:line="600" w:lineRule="exact"/>
        <w:rPr>
          <w:bCs/>
          <w:color w:val="E60000"/>
          <w:sz w:val="36"/>
          <w:szCs w:val="36"/>
        </w:rPr>
      </w:pPr>
      <w:r w:rsidRPr="00F6350E">
        <w:rPr>
          <w:bCs/>
          <w:color w:val="E60000"/>
          <w:sz w:val="36"/>
          <w:szCs w:val="36"/>
        </w:rPr>
        <w:lastRenderedPageBreak/>
        <w:t xml:space="preserve">4. Customer agreement </w:t>
      </w:r>
    </w:p>
    <w:p w:rsidR="00BB6B7F" w:rsidRPr="00620118" w:rsidRDefault="00BB6B7F" w:rsidP="00BB6B7F">
      <w:pPr>
        <w:rPr>
          <w:rStyle w:val="A2"/>
          <w:sz w:val="22"/>
        </w:rPr>
      </w:pPr>
      <w:r>
        <w:rPr>
          <w:rStyle w:val="A2"/>
          <w:sz w:val="22"/>
        </w:rPr>
        <w:t xml:space="preserve">The </w:t>
      </w:r>
      <w:r w:rsidRPr="00620118">
        <w:rPr>
          <w:rStyle w:val="A2"/>
          <w:sz w:val="22"/>
        </w:rPr>
        <w:t>Customer agrees to perform the Vodafone Customer Agreement and to be bound by its terms in every way from the date at which Vodafone completes the transfer of each Transferring Connection. In particular but without limitation, Customer acknowledges that any ‘Term Per Connection’ or other minimum term commitment applicable to the Transferring Connections will continue and that Customer will pay a termination fee for any Transferring Connection disconnected or migrated to a different tariff within its minimum term commitment. Customer agrees to pay all line rental charges, call charges and any charges for other services. Details of all charges are available on request.</w:t>
      </w:r>
    </w:p>
    <w:p w:rsidR="00BB6B7F" w:rsidRDefault="00BB6B7F" w:rsidP="00BB6B7F">
      <w:pPr>
        <w:rPr>
          <w:rStyle w:val="A2"/>
          <w:sz w:val="18"/>
        </w:rPr>
      </w:pPr>
    </w:p>
    <w:tbl>
      <w:tblPr>
        <w:tblStyle w:val="TableGrid"/>
        <w:tblW w:w="8942" w:type="dxa"/>
        <w:tblLook w:val="04A0" w:firstRow="1" w:lastRow="0" w:firstColumn="1" w:lastColumn="0" w:noHBand="0" w:noVBand="1"/>
      </w:tblPr>
      <w:tblGrid>
        <w:gridCol w:w="999"/>
        <w:gridCol w:w="950"/>
        <w:gridCol w:w="2376"/>
        <w:gridCol w:w="1524"/>
        <w:gridCol w:w="3093"/>
      </w:tblGrid>
      <w:tr w:rsidR="00BB6B7F" w:rsidRPr="00B37FC4" w:rsidTr="00D07BC6">
        <w:trPr>
          <w:trHeight w:hRule="exact" w:val="431"/>
        </w:trPr>
        <w:tc>
          <w:tcPr>
            <w:tcW w:w="867" w:type="dxa"/>
            <w:vAlign w:val="bottom"/>
          </w:tcPr>
          <w:p w:rsidR="00BB6B7F" w:rsidRPr="001C3E26" w:rsidRDefault="00BB6B7F" w:rsidP="00F029A7">
            <w:pPr>
              <w:pStyle w:val="1Vodafonetext"/>
              <w:rPr>
                <w:rFonts w:ascii="Vodafone Lt" w:hAnsi="Vodafone Lt" w:cs="VodafoneRg-Regular"/>
                <w:sz w:val="22"/>
                <w:szCs w:val="22"/>
                <w:lang w:eastAsia="en-GB"/>
              </w:rPr>
            </w:pPr>
            <w:r w:rsidRPr="001C3E26">
              <w:rPr>
                <w:rFonts w:ascii="Vodafone Lt" w:hAnsi="Vodafone Lt" w:cs="VodafoneRg-Regular"/>
                <w:sz w:val="22"/>
                <w:szCs w:val="22"/>
                <w:lang w:eastAsia="en-GB"/>
              </w:rPr>
              <w:t>Donor</w:t>
            </w:r>
          </w:p>
        </w:tc>
        <w:tc>
          <w:tcPr>
            <w:tcW w:w="954" w:type="dxa"/>
            <w:vAlign w:val="bottom"/>
          </w:tcPr>
          <w:p w:rsidR="00BB6B7F" w:rsidRPr="001C3E26" w:rsidRDefault="00BB6B7F" w:rsidP="00F029A7">
            <w:pPr>
              <w:pStyle w:val="1Vodafonetext"/>
              <w:rPr>
                <w:rFonts w:ascii="Vodafone Lt" w:hAnsi="Vodafone Lt" w:cs="VodafoneRg-Regular"/>
                <w:sz w:val="22"/>
                <w:szCs w:val="22"/>
                <w:lang w:eastAsia="en-GB"/>
              </w:rPr>
            </w:pPr>
            <w:r w:rsidRPr="001C3E26">
              <w:rPr>
                <w:rFonts w:ascii="Vodafone Lt" w:hAnsi="Vodafone Lt" w:cs="VodafoneRg-Regular"/>
                <w:sz w:val="22"/>
                <w:szCs w:val="22"/>
                <w:lang w:eastAsia="en-GB"/>
              </w:rPr>
              <w:t>Signed by</w:t>
            </w:r>
          </w:p>
        </w:tc>
        <w:tc>
          <w:tcPr>
            <w:tcW w:w="2423" w:type="dxa"/>
            <w:vAlign w:val="bottom"/>
          </w:tcPr>
          <w:p w:rsidR="00BB6B7F" w:rsidRPr="001C3E26" w:rsidRDefault="00BB6B7F" w:rsidP="00F029A7">
            <w:pPr>
              <w:pStyle w:val="1Vodafonetext"/>
              <w:rPr>
                <w:rFonts w:ascii="Vodafone Lt" w:hAnsi="Vodafone Lt" w:cs="VodafoneRg-Regular"/>
                <w:sz w:val="22"/>
                <w:szCs w:val="22"/>
                <w:lang w:eastAsia="en-GB"/>
              </w:rPr>
            </w:pPr>
          </w:p>
        </w:tc>
        <w:tc>
          <w:tcPr>
            <w:tcW w:w="1542" w:type="dxa"/>
            <w:vAlign w:val="bottom"/>
          </w:tcPr>
          <w:p w:rsidR="00BB6B7F" w:rsidRPr="001C3E26" w:rsidRDefault="00BB6B7F" w:rsidP="00F029A7">
            <w:pPr>
              <w:pStyle w:val="1Vodafonetext"/>
              <w:rPr>
                <w:rFonts w:ascii="Vodafone Lt" w:hAnsi="Vodafone Lt" w:cs="VodafoneRg-Regular"/>
                <w:sz w:val="22"/>
                <w:szCs w:val="22"/>
                <w:lang w:eastAsia="en-GB"/>
              </w:rPr>
            </w:pPr>
            <w:r w:rsidRPr="001C3E26">
              <w:rPr>
                <w:rFonts w:ascii="Vodafone Lt" w:hAnsi="Vodafone Lt" w:cs="VodafoneRg-Regular"/>
                <w:sz w:val="22"/>
                <w:szCs w:val="22"/>
                <w:lang w:eastAsia="en-GB"/>
              </w:rPr>
              <w:t>Print name</w:t>
            </w:r>
          </w:p>
        </w:tc>
        <w:tc>
          <w:tcPr>
            <w:tcW w:w="3156" w:type="dxa"/>
            <w:vAlign w:val="bottom"/>
          </w:tcPr>
          <w:p w:rsidR="00BB6B7F" w:rsidRPr="00F6350E" w:rsidRDefault="00BB6B7F" w:rsidP="00F029A7">
            <w:pPr>
              <w:pStyle w:val="1Vodafonetext"/>
              <w:rPr>
                <w:rFonts w:ascii="VodafoneRg-Regular" w:hAnsi="VodafoneRg-Regular" w:cs="VodafoneRg-Regular"/>
                <w:sz w:val="20"/>
                <w:szCs w:val="22"/>
                <w:lang w:eastAsia="en-GB"/>
              </w:rPr>
            </w:pPr>
          </w:p>
        </w:tc>
      </w:tr>
      <w:tr w:rsidR="00BB6B7F" w:rsidRPr="00B37FC4" w:rsidTr="00D07BC6">
        <w:trPr>
          <w:trHeight w:hRule="exact" w:val="431"/>
        </w:trPr>
        <w:tc>
          <w:tcPr>
            <w:tcW w:w="867" w:type="dxa"/>
            <w:vAlign w:val="bottom"/>
          </w:tcPr>
          <w:p w:rsidR="00BB6B7F" w:rsidRPr="001C3E26" w:rsidRDefault="00BB6B7F" w:rsidP="00F029A7">
            <w:pPr>
              <w:pStyle w:val="1Vodafonetext"/>
              <w:rPr>
                <w:rFonts w:ascii="Vodafone Lt" w:hAnsi="Vodafone Lt" w:cs="VodafoneRg-Regular"/>
                <w:sz w:val="22"/>
                <w:szCs w:val="22"/>
                <w:lang w:eastAsia="en-GB"/>
              </w:rPr>
            </w:pPr>
            <w:r w:rsidRPr="001C3E26">
              <w:rPr>
                <w:rFonts w:ascii="Vodafone Lt" w:hAnsi="Vodafone Lt" w:cs="VodafoneRg-Regular"/>
                <w:sz w:val="22"/>
                <w:szCs w:val="22"/>
                <w:lang w:eastAsia="en-GB"/>
              </w:rPr>
              <w:t>Recipient</w:t>
            </w:r>
          </w:p>
        </w:tc>
        <w:tc>
          <w:tcPr>
            <w:tcW w:w="954" w:type="dxa"/>
            <w:vAlign w:val="bottom"/>
          </w:tcPr>
          <w:p w:rsidR="00BB6B7F" w:rsidRPr="001C3E26" w:rsidRDefault="00BB6B7F" w:rsidP="00F029A7">
            <w:pPr>
              <w:pStyle w:val="1Vodafonetext"/>
              <w:rPr>
                <w:rFonts w:ascii="Vodafone Lt" w:hAnsi="Vodafone Lt" w:cs="VodafoneRg-Regular"/>
                <w:sz w:val="22"/>
                <w:szCs w:val="22"/>
                <w:lang w:eastAsia="en-GB"/>
              </w:rPr>
            </w:pPr>
            <w:r w:rsidRPr="001C3E26">
              <w:rPr>
                <w:rFonts w:ascii="Vodafone Lt" w:hAnsi="Vodafone Lt" w:cs="VodafoneRg-Regular"/>
                <w:sz w:val="22"/>
                <w:szCs w:val="22"/>
                <w:lang w:eastAsia="en-GB"/>
              </w:rPr>
              <w:t>Signed by</w:t>
            </w:r>
          </w:p>
        </w:tc>
        <w:tc>
          <w:tcPr>
            <w:tcW w:w="2423" w:type="dxa"/>
            <w:vAlign w:val="bottom"/>
          </w:tcPr>
          <w:p w:rsidR="00BB6B7F" w:rsidRPr="001C3E26" w:rsidRDefault="00BB6B7F" w:rsidP="00F029A7">
            <w:pPr>
              <w:pStyle w:val="1Vodafonetext"/>
              <w:rPr>
                <w:rFonts w:ascii="Vodafone Lt" w:hAnsi="Vodafone Lt" w:cs="VodafoneRg-Regular"/>
                <w:sz w:val="22"/>
                <w:szCs w:val="22"/>
                <w:lang w:eastAsia="en-GB"/>
              </w:rPr>
            </w:pPr>
          </w:p>
        </w:tc>
        <w:tc>
          <w:tcPr>
            <w:tcW w:w="1542" w:type="dxa"/>
            <w:vAlign w:val="bottom"/>
          </w:tcPr>
          <w:p w:rsidR="00BB6B7F" w:rsidRPr="001C3E26" w:rsidRDefault="00BB6B7F" w:rsidP="00F029A7">
            <w:pPr>
              <w:pStyle w:val="1Vodafonetext"/>
              <w:rPr>
                <w:rFonts w:ascii="Vodafone Lt" w:hAnsi="Vodafone Lt" w:cs="VodafoneRg-Regular"/>
                <w:sz w:val="22"/>
                <w:szCs w:val="22"/>
                <w:lang w:eastAsia="en-GB"/>
              </w:rPr>
            </w:pPr>
            <w:r w:rsidRPr="001C3E26">
              <w:rPr>
                <w:rFonts w:ascii="Vodafone Lt" w:hAnsi="Vodafone Lt" w:cs="VodafoneRg-Regular"/>
                <w:sz w:val="22"/>
                <w:szCs w:val="22"/>
                <w:lang w:eastAsia="en-GB"/>
              </w:rPr>
              <w:t>Print name</w:t>
            </w:r>
          </w:p>
        </w:tc>
        <w:tc>
          <w:tcPr>
            <w:tcW w:w="3156" w:type="dxa"/>
            <w:vAlign w:val="bottom"/>
          </w:tcPr>
          <w:p w:rsidR="00BB6B7F" w:rsidRPr="00F6350E" w:rsidRDefault="00BB6B7F" w:rsidP="00F029A7">
            <w:pPr>
              <w:pStyle w:val="1Vodafonetext"/>
              <w:rPr>
                <w:rFonts w:ascii="VodafoneRg-Regular" w:hAnsi="VodafoneRg-Regular" w:cs="VodafoneRg-Regular"/>
                <w:sz w:val="20"/>
                <w:szCs w:val="22"/>
                <w:lang w:eastAsia="en-GB"/>
              </w:rPr>
            </w:pPr>
          </w:p>
        </w:tc>
      </w:tr>
    </w:tbl>
    <w:p w:rsidR="00BB6B7F" w:rsidRPr="00207C38" w:rsidRDefault="00BB6B7F" w:rsidP="00BB6B7F">
      <w:pPr>
        <w:pStyle w:val="Body"/>
      </w:pPr>
    </w:p>
    <w:sectPr w:rsidR="00BB6B7F" w:rsidRPr="00207C38" w:rsidSect="001C3E26">
      <w:headerReference w:type="default" r:id="rId14"/>
      <w:footerReference w:type="default" r:id="rId15"/>
      <w:headerReference w:type="first" r:id="rId16"/>
      <w:footerReference w:type="first" r:id="rId17"/>
      <w:type w:val="continuous"/>
      <w:pgSz w:w="11906" w:h="16838" w:code="9"/>
      <w:pgMar w:top="1251" w:right="2552" w:bottom="2268" w:left="1418" w:header="709" w:footer="42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1508" w:rsidRDefault="00921508" w:rsidP="00005299">
      <w:r>
        <w:separator/>
      </w:r>
    </w:p>
    <w:p w:rsidR="00921508" w:rsidRDefault="00921508" w:rsidP="00005299"/>
  </w:endnote>
  <w:endnote w:type="continuationSeparator" w:id="0">
    <w:p w:rsidR="00921508" w:rsidRDefault="00921508" w:rsidP="00005299">
      <w:r>
        <w:continuationSeparator/>
      </w:r>
    </w:p>
    <w:p w:rsidR="00921508" w:rsidRDefault="00921508" w:rsidP="000052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odafone Lt">
    <w:panose1 w:val="020B0606040202020204"/>
    <w:charset w:val="00"/>
    <w:family w:val="swiss"/>
    <w:pitch w:val="variable"/>
    <w:sig w:usb0="800002AF" w:usb1="4000204B" w:usb2="00000000" w:usb3="00000000" w:csb0="0000009F" w:csb1="00000000"/>
    <w:embedRegular r:id="rId1" w:fontKey="{45EA4181-D8C8-4988-A42C-F70A77D4F681}"/>
    <w:embedBold r:id="rId2" w:fontKey="{EC3DACBC-91B0-4DA4-9E67-9ECAA22E3CF9}"/>
  </w:font>
  <w:font w:name="Arial">
    <w:panose1 w:val="020B0604020202020204"/>
    <w:charset w:val="00"/>
    <w:family w:val="swiss"/>
    <w:pitch w:val="variable"/>
    <w:sig w:usb0="E0002AFF" w:usb1="C0007843" w:usb2="00000009" w:usb3="00000000" w:csb0="000001FF" w:csb1="00000000"/>
  </w:font>
  <w:font w:name="Vodafone Rg">
    <w:panose1 w:val="020B0606080202020204"/>
    <w:charset w:val="00"/>
    <w:family w:val="swiss"/>
    <w:pitch w:val="variable"/>
    <w:sig w:usb0="800002AF" w:usb1="4000204B" w:usb2="00000000" w:usb3="00000000" w:csb0="0000009F" w:csb1="00000000"/>
    <w:embedRegular r:id="rId3" w:fontKey="{E83A7A42-C352-4CA3-8725-59DEC5987B32}"/>
    <w:embedBold r:id="rId4" w:fontKey="{FF21E42B-941E-4772-A4C8-E8279A9AD755}"/>
  </w:font>
  <w:font w:name="Vodafone Rg Bold">
    <w:altName w:val="Tw Cen MT Condensed Extra Bold"/>
    <w:panose1 w:val="020B0803080202020204"/>
    <w:charset w:val="00"/>
    <w:family w:val="auto"/>
    <w:pitch w:val="variable"/>
    <w:sig w:usb0="00000000" w:usb1="00000000" w:usb2="00000000" w:usb3="00000000" w:csb0="00000001" w:csb1="00000000"/>
    <w:embedRegular r:id="rId5" w:fontKey="{901AA6DD-7175-4386-947E-AEF57B720E27}"/>
  </w:font>
  <w:font w:name="Tahoma">
    <w:panose1 w:val="020B0604030504040204"/>
    <w:charset w:val="00"/>
    <w:family w:val="swiss"/>
    <w:pitch w:val="variable"/>
    <w:sig w:usb0="E1002EFF" w:usb1="C000605B" w:usb2="00000029" w:usb3="00000000" w:csb0="000101FF" w:csb1="00000000"/>
    <w:embedRegular r:id="rId6" w:fontKey="{16C75EC8-6AF0-4378-84F2-064F573BFAED}"/>
  </w:font>
  <w:font w:name="Vodafone Light">
    <w:altName w:val="Times New Roman"/>
    <w:charset w:val="00"/>
    <w:family w:val="auto"/>
    <w:pitch w:val="default"/>
  </w:font>
  <w:font w:name="VodafoneRg-Regula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7" w:fontKey="{4BFC69F1-6A13-442B-A7FE-C542E10BCFB9}"/>
  </w:font>
  <w:font w:name="Calibri">
    <w:panose1 w:val="020F0502020204030204"/>
    <w:charset w:val="00"/>
    <w:family w:val="swiss"/>
    <w:pitch w:val="variable"/>
    <w:sig w:usb0="E10002FF" w:usb1="4000ACFF" w:usb2="00000009" w:usb3="00000000" w:csb0="0000019F" w:csb1="00000000"/>
    <w:embedRegular r:id="rId8" w:fontKey="{38E54AFB-47C6-4D45-BAA5-344C114AC3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29C" w:rsidRPr="00026895" w:rsidRDefault="00D9229C" w:rsidP="00A23190">
    <w:pPr>
      <w:tabs>
        <w:tab w:val="left" w:pos="8533"/>
      </w:tabs>
      <w:spacing w:after="200" w:line="280" w:lineRule="exact"/>
      <w:ind w:right="-284"/>
      <w:rPr>
        <w:rFonts w:ascii="Vodafone Rg" w:hAnsi="Vodafone Rg"/>
        <w:szCs w:val="16"/>
        <w:lang w:val="ru-RU"/>
      </w:rPr>
    </w:pPr>
    <w:r w:rsidRPr="00BE262E">
      <w:rPr>
        <w:szCs w:val="16"/>
        <w:lang w:val="ru-RU"/>
      </w:rPr>
      <w:tab/>
    </w:r>
    <w:r w:rsidRPr="00026895">
      <w:rPr>
        <w:rFonts w:ascii="Vodafone Rg" w:hAnsi="Vodafone Rg"/>
        <w:szCs w:val="16"/>
        <w:lang w:val="ru-RU"/>
      </w:rPr>
      <w:t xml:space="preserve">Page </w:t>
    </w:r>
    <w:r w:rsidRPr="00026895">
      <w:rPr>
        <w:szCs w:val="16"/>
        <w:lang w:val="ru-RU"/>
      </w:rPr>
      <w:fldChar w:fldCharType="begin"/>
    </w:r>
    <w:r w:rsidRPr="00026895">
      <w:rPr>
        <w:rFonts w:ascii="Vodafone Rg" w:hAnsi="Vodafone Rg"/>
        <w:szCs w:val="16"/>
        <w:lang w:val="ru-RU"/>
      </w:rPr>
      <w:instrText xml:space="preserve"> PAGE   \* MERGEFORMAT </w:instrText>
    </w:r>
    <w:r w:rsidRPr="00026895">
      <w:rPr>
        <w:szCs w:val="16"/>
        <w:lang w:val="ru-RU"/>
      </w:rPr>
      <w:fldChar w:fldCharType="separate"/>
    </w:r>
    <w:r w:rsidR="00F41899">
      <w:rPr>
        <w:rFonts w:ascii="Vodafone Rg" w:hAnsi="Vodafone Rg"/>
        <w:noProof/>
        <w:szCs w:val="16"/>
        <w:lang w:val="ru-RU"/>
      </w:rPr>
      <w:t>2</w:t>
    </w:r>
    <w:r w:rsidRPr="00026895">
      <w:rPr>
        <w:szCs w:val="16"/>
        <w:lang w:val="ru-RU"/>
      </w:rPr>
      <w:fldChar w:fldCharType="end"/>
    </w:r>
    <w:r w:rsidRPr="00026895">
      <w:rPr>
        <w:rFonts w:ascii="Vodafone Rg" w:hAnsi="Vodafone Rg"/>
        <w:szCs w:val="16"/>
        <w:lang w:val="ru-RU"/>
      </w:rPr>
      <w:t xml:space="preserve"> of </w:t>
    </w:r>
    <w:r w:rsidRPr="00026895">
      <w:rPr>
        <w:rStyle w:val="PageNumber"/>
        <w:lang w:val="ru-RU"/>
      </w:rPr>
      <w:fldChar w:fldCharType="begin"/>
    </w:r>
    <w:r w:rsidRPr="00026895">
      <w:rPr>
        <w:rStyle w:val="PageNumber"/>
        <w:rFonts w:ascii="Vodafone Rg" w:hAnsi="Vodafone Rg"/>
        <w:lang w:val="ru-RU"/>
      </w:rPr>
      <w:instrText xml:space="preserve"> NUMPAGES </w:instrText>
    </w:r>
    <w:r w:rsidRPr="00026895">
      <w:rPr>
        <w:rStyle w:val="PageNumber"/>
        <w:lang w:val="ru-RU"/>
      </w:rPr>
      <w:fldChar w:fldCharType="separate"/>
    </w:r>
    <w:r w:rsidR="00F41899">
      <w:rPr>
        <w:rStyle w:val="PageNumber"/>
        <w:rFonts w:ascii="Vodafone Rg" w:hAnsi="Vodafone Rg"/>
        <w:noProof/>
        <w:lang w:val="ru-RU"/>
      </w:rPr>
      <w:t>3</w:t>
    </w:r>
    <w:r w:rsidRPr="00026895">
      <w:rPr>
        <w:rStyle w:val="PageNumber"/>
        <w:lang w:val="ru-RU"/>
      </w:rPr>
      <w:fldChar w:fldCharType="end"/>
    </w:r>
  </w:p>
  <w:p w:rsidR="00D9229C" w:rsidRDefault="00D9229C" w:rsidP="0000529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29C" w:rsidRPr="00BE262E" w:rsidRDefault="00D9229C" w:rsidP="00A23190">
    <w:pPr>
      <w:tabs>
        <w:tab w:val="left" w:pos="8533"/>
      </w:tabs>
      <w:spacing w:after="200" w:line="280" w:lineRule="exact"/>
      <w:ind w:right="-284"/>
      <w:rPr>
        <w:rFonts w:ascii="Vodafone Rg" w:hAnsi="Vodafone Rg"/>
        <w:szCs w:val="16"/>
        <w:lang w:val="ru-RU"/>
      </w:rPr>
    </w:pPr>
    <w:r>
      <w:rPr>
        <w:szCs w:val="16"/>
      </w:rPr>
      <w:t>[</w:t>
    </w:r>
    <w:proofErr w:type="gramStart"/>
    <w:r>
      <w:rPr>
        <w:szCs w:val="16"/>
      </w:rPr>
      <w:t>insert</w:t>
    </w:r>
    <w:proofErr w:type="gramEnd"/>
    <w:r>
      <w:rPr>
        <w:szCs w:val="16"/>
      </w:rPr>
      <w:t xml:space="preserve"> confidentiality level]</w:t>
    </w:r>
    <w:r w:rsidRPr="00BE262E">
      <w:rPr>
        <w:szCs w:val="16"/>
        <w:lang w:val="ru-RU"/>
      </w:rPr>
      <w:tab/>
    </w:r>
    <w:r w:rsidRPr="00BE262E">
      <w:rPr>
        <w:rFonts w:ascii="Vodafone Rg" w:hAnsi="Vodafone Rg"/>
        <w:szCs w:val="16"/>
        <w:lang w:val="ru-RU"/>
      </w:rPr>
      <w:t xml:space="preserve">Page </w:t>
    </w:r>
    <w:r w:rsidRPr="00BE262E">
      <w:rPr>
        <w:szCs w:val="16"/>
        <w:lang w:val="ru-RU"/>
      </w:rPr>
      <w:fldChar w:fldCharType="begin"/>
    </w:r>
    <w:r w:rsidRPr="00BE262E">
      <w:rPr>
        <w:rFonts w:ascii="Vodafone Rg" w:hAnsi="Vodafone Rg"/>
        <w:szCs w:val="16"/>
        <w:lang w:val="ru-RU"/>
      </w:rPr>
      <w:instrText xml:space="preserve"> PAGE   \* MERGEFORMAT </w:instrText>
    </w:r>
    <w:r w:rsidRPr="00BE262E">
      <w:rPr>
        <w:szCs w:val="16"/>
        <w:lang w:val="ru-RU"/>
      </w:rPr>
      <w:fldChar w:fldCharType="separate"/>
    </w:r>
    <w:r w:rsidR="00F41899">
      <w:rPr>
        <w:rFonts w:ascii="Vodafone Rg" w:hAnsi="Vodafone Rg"/>
        <w:noProof/>
        <w:szCs w:val="16"/>
        <w:lang w:val="ru-RU"/>
      </w:rPr>
      <w:t>1</w:t>
    </w:r>
    <w:r w:rsidRPr="00BE262E">
      <w:rPr>
        <w:szCs w:val="16"/>
        <w:lang w:val="ru-RU"/>
      </w:rPr>
      <w:fldChar w:fldCharType="end"/>
    </w:r>
    <w:r w:rsidRPr="00BE262E">
      <w:rPr>
        <w:rFonts w:ascii="Vodafone Rg" w:hAnsi="Vodafone Rg"/>
        <w:szCs w:val="16"/>
        <w:lang w:val="ru-RU"/>
      </w:rPr>
      <w:t xml:space="preserve"> of </w:t>
    </w:r>
    <w:r w:rsidRPr="00BE262E">
      <w:rPr>
        <w:rStyle w:val="PageNumber"/>
        <w:lang w:val="ru-RU"/>
      </w:rPr>
      <w:fldChar w:fldCharType="begin"/>
    </w:r>
    <w:r w:rsidRPr="00BE262E">
      <w:rPr>
        <w:rStyle w:val="PageNumber"/>
        <w:rFonts w:ascii="Vodafone Rg" w:hAnsi="Vodafone Rg"/>
        <w:lang w:val="ru-RU"/>
      </w:rPr>
      <w:instrText xml:space="preserve"> NUMPAGES </w:instrText>
    </w:r>
    <w:r w:rsidRPr="00BE262E">
      <w:rPr>
        <w:rStyle w:val="PageNumber"/>
        <w:lang w:val="ru-RU"/>
      </w:rPr>
      <w:fldChar w:fldCharType="separate"/>
    </w:r>
    <w:r w:rsidR="00F41899">
      <w:rPr>
        <w:rStyle w:val="PageNumber"/>
        <w:rFonts w:ascii="Vodafone Rg" w:hAnsi="Vodafone Rg"/>
        <w:noProof/>
        <w:lang w:val="ru-RU"/>
      </w:rPr>
      <w:t>3</w:t>
    </w:r>
    <w:r w:rsidRPr="00BE262E">
      <w:rPr>
        <w:rStyle w:val="PageNumber"/>
        <w:lang w:val="ru-RU"/>
      </w:rPr>
      <w:fldChar w:fldCharType="end"/>
    </w:r>
  </w:p>
  <w:p w:rsidR="00D9229C" w:rsidRDefault="00D9229C" w:rsidP="000052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1508" w:rsidRDefault="00921508" w:rsidP="00005299">
      <w:r>
        <w:separator/>
      </w:r>
    </w:p>
    <w:p w:rsidR="00921508" w:rsidRDefault="00921508" w:rsidP="00005299"/>
  </w:footnote>
  <w:footnote w:type="continuationSeparator" w:id="0">
    <w:p w:rsidR="00921508" w:rsidRDefault="00921508" w:rsidP="00005299">
      <w:r>
        <w:continuationSeparator/>
      </w:r>
    </w:p>
    <w:p w:rsidR="00921508" w:rsidRDefault="00921508" w:rsidP="0000529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29C" w:rsidRDefault="00D9229C" w:rsidP="00A23190">
    <w:r>
      <w:rPr>
        <w:noProof/>
        <w:szCs w:val="20"/>
        <w:lang w:eastAsia="en-GB"/>
      </w:rPr>
      <w:drawing>
        <wp:anchor distT="0" distB="0" distL="114300" distR="114300" simplePos="0" relativeHeight="251658240" behindDoc="0" locked="0" layoutInCell="1" allowOverlap="1" wp14:anchorId="0FB770B7" wp14:editId="0FB770B8">
          <wp:simplePos x="0" y="0"/>
          <wp:positionH relativeFrom="page">
            <wp:posOffset>6372860</wp:posOffset>
          </wp:positionH>
          <wp:positionV relativeFrom="page">
            <wp:posOffset>485775</wp:posOffset>
          </wp:positionV>
          <wp:extent cx="647700" cy="647700"/>
          <wp:effectExtent l="0" t="0" r="0" b="0"/>
          <wp:wrapNone/>
          <wp:docPr id="27" name="Picture 27" descr="VF_Rou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F_Round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229C" w:rsidRPr="003708F4" w:rsidRDefault="00D9229C" w:rsidP="0000529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29C" w:rsidRPr="001D6DAF" w:rsidRDefault="00D9229C" w:rsidP="00005299">
    <w:r>
      <w:rPr>
        <w:noProof/>
        <w:lang w:eastAsia="en-GB"/>
      </w:rPr>
      <w:drawing>
        <wp:anchor distT="0" distB="0" distL="114300" distR="114300" simplePos="0" relativeHeight="251657216" behindDoc="0" locked="0" layoutInCell="1" allowOverlap="1" wp14:anchorId="0FB770B9" wp14:editId="0FB770BA">
          <wp:simplePos x="0" y="0"/>
          <wp:positionH relativeFrom="page">
            <wp:posOffset>6372860</wp:posOffset>
          </wp:positionH>
          <wp:positionV relativeFrom="page">
            <wp:posOffset>485775</wp:posOffset>
          </wp:positionV>
          <wp:extent cx="647700" cy="647700"/>
          <wp:effectExtent l="0" t="0" r="0" b="0"/>
          <wp:wrapNone/>
          <wp:docPr id="26" name="Picture 26" descr="VF_Rou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F_Round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229C" w:rsidRDefault="00D9229C" w:rsidP="0000529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1610D62C"/>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5646201A"/>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7AC8D7D6"/>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79529CF4"/>
    <w:lvl w:ilvl="0">
      <w:start w:val="1"/>
      <w:numFmt w:val="bullet"/>
      <w:lvlText w:val=""/>
      <w:lvlJc w:val="left"/>
      <w:pPr>
        <w:tabs>
          <w:tab w:val="num" w:pos="643"/>
        </w:tabs>
        <w:ind w:left="643" w:hanging="360"/>
      </w:pPr>
      <w:rPr>
        <w:rFonts w:ascii="Symbol" w:hAnsi="Symbol" w:hint="default"/>
      </w:rPr>
    </w:lvl>
  </w:abstractNum>
  <w:abstractNum w:abstractNumId="4">
    <w:nsid w:val="FFFFFF88"/>
    <w:multiLevelType w:val="singleLevel"/>
    <w:tmpl w:val="32321316"/>
    <w:lvl w:ilvl="0">
      <w:start w:val="1"/>
      <w:numFmt w:val="decimal"/>
      <w:lvlText w:val="%1."/>
      <w:lvlJc w:val="left"/>
      <w:pPr>
        <w:tabs>
          <w:tab w:val="num" w:pos="360"/>
        </w:tabs>
        <w:ind w:left="360" w:hanging="360"/>
      </w:pPr>
    </w:lvl>
  </w:abstractNum>
  <w:abstractNum w:abstractNumId="5">
    <w:nsid w:val="FFFFFF89"/>
    <w:multiLevelType w:val="singleLevel"/>
    <w:tmpl w:val="802A51A0"/>
    <w:lvl w:ilvl="0">
      <w:start w:val="1"/>
      <w:numFmt w:val="bullet"/>
      <w:lvlText w:val=""/>
      <w:lvlJc w:val="left"/>
      <w:pPr>
        <w:tabs>
          <w:tab w:val="num" w:pos="360"/>
        </w:tabs>
        <w:ind w:left="360" w:hanging="360"/>
      </w:pPr>
      <w:rPr>
        <w:rFonts w:ascii="Symbol" w:hAnsi="Symbol" w:hint="default"/>
      </w:rPr>
    </w:lvl>
  </w:abstractNum>
  <w:abstractNum w:abstractNumId="6">
    <w:nsid w:val="10D268FB"/>
    <w:multiLevelType w:val="multilevel"/>
    <w:tmpl w:val="40E2B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7538E0"/>
    <w:multiLevelType w:val="hybridMultilevel"/>
    <w:tmpl w:val="518A9472"/>
    <w:lvl w:ilvl="0" w:tplc="2182E260">
      <w:numFmt w:val="bullet"/>
      <w:lvlText w:val="•"/>
      <w:lvlJc w:val="left"/>
      <w:pPr>
        <w:ind w:left="1440" w:hanging="720"/>
      </w:pPr>
      <w:rPr>
        <w:rFonts w:ascii="Vodafone Lt" w:eastAsia="Times New Roman" w:hAnsi="Vodafone Lt"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13B7098F"/>
    <w:multiLevelType w:val="multilevel"/>
    <w:tmpl w:val="D2FCA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E1306B2"/>
    <w:multiLevelType w:val="hybridMultilevel"/>
    <w:tmpl w:val="39F60F1E"/>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0">
    <w:nsid w:val="24797180"/>
    <w:multiLevelType w:val="hybridMultilevel"/>
    <w:tmpl w:val="0B1467BE"/>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1">
    <w:nsid w:val="28B02447"/>
    <w:multiLevelType w:val="multilevel"/>
    <w:tmpl w:val="CC8A6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C278F9"/>
    <w:multiLevelType w:val="hybridMultilevel"/>
    <w:tmpl w:val="FBD00AF6"/>
    <w:lvl w:ilvl="0" w:tplc="D924C30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1812B95"/>
    <w:multiLevelType w:val="multilevel"/>
    <w:tmpl w:val="6DFE1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6864850"/>
    <w:multiLevelType w:val="hybridMultilevel"/>
    <w:tmpl w:val="753013F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5">
    <w:nsid w:val="4B3320AC"/>
    <w:multiLevelType w:val="hybridMultilevel"/>
    <w:tmpl w:val="9E083180"/>
    <w:lvl w:ilvl="0" w:tplc="C5B42CAE">
      <w:start w:val="1"/>
      <w:numFmt w:val="bullet"/>
      <w:lvlText w:val="■"/>
      <w:lvlJc w:val="left"/>
      <w:pPr>
        <w:tabs>
          <w:tab w:val="num" w:pos="227"/>
        </w:tabs>
        <w:ind w:left="227" w:hanging="227"/>
      </w:pPr>
      <w:rPr>
        <w:rFonts w:ascii="Arial" w:hAnsi="Arial" w:hint="default"/>
        <w:color w:val="C1BAA3"/>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69F9479D"/>
    <w:multiLevelType w:val="hybridMultilevel"/>
    <w:tmpl w:val="3D28A670"/>
    <w:lvl w:ilvl="0" w:tplc="08090001">
      <w:start w:val="1"/>
      <w:numFmt w:val="bullet"/>
      <w:lvlText w:val=""/>
      <w:lvlJc w:val="left"/>
      <w:pPr>
        <w:ind w:left="2421" w:hanging="360"/>
      </w:pPr>
      <w:rPr>
        <w:rFonts w:ascii="Symbol" w:hAnsi="Symbol" w:hint="default"/>
      </w:rPr>
    </w:lvl>
    <w:lvl w:ilvl="1" w:tplc="08090003">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7">
    <w:nsid w:val="6B6D0CCB"/>
    <w:multiLevelType w:val="hybridMultilevel"/>
    <w:tmpl w:val="1B62035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nsid w:val="70E37695"/>
    <w:multiLevelType w:val="hybridMultilevel"/>
    <w:tmpl w:val="1C149C1E"/>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9">
    <w:nsid w:val="758A00B3"/>
    <w:multiLevelType w:val="multilevel"/>
    <w:tmpl w:val="2946C9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78E3679B"/>
    <w:multiLevelType w:val="hybridMultilevel"/>
    <w:tmpl w:val="BF5CC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E334FB3"/>
    <w:multiLevelType w:val="hybridMultilevel"/>
    <w:tmpl w:val="77B01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3"/>
  </w:num>
  <w:num w:numId="4">
    <w:abstractNumId w:val="2"/>
  </w:num>
  <w:num w:numId="5">
    <w:abstractNumId w:val="1"/>
  </w:num>
  <w:num w:numId="6">
    <w:abstractNumId w:val="0"/>
  </w:num>
  <w:num w:numId="7">
    <w:abstractNumId w:val="4"/>
  </w:num>
  <w:num w:numId="8">
    <w:abstractNumId w:val="16"/>
  </w:num>
  <w:num w:numId="9">
    <w:abstractNumId w:val="21"/>
  </w:num>
  <w:num w:numId="10">
    <w:abstractNumId w:val="9"/>
  </w:num>
  <w:num w:numId="11">
    <w:abstractNumId w:val="20"/>
  </w:num>
  <w:num w:numId="12">
    <w:abstractNumId w:val="14"/>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13"/>
  </w:num>
  <w:num w:numId="16">
    <w:abstractNumId w:val="17"/>
  </w:num>
  <w:num w:numId="17">
    <w:abstractNumId w:val="10"/>
  </w:num>
  <w:num w:numId="18">
    <w:abstractNumId w:val="7"/>
  </w:num>
  <w:num w:numId="19">
    <w:abstractNumId w:val="18"/>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11"/>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hideSpellingErrors/>
  <w:hideGrammaticalErrors/>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fillcolor="#4762b9">
      <v:fill color="#4762b9"/>
      <o:colormru v:ext="edit" colors="#4762b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AB6"/>
    <w:rsid w:val="00005299"/>
    <w:rsid w:val="00016F55"/>
    <w:rsid w:val="000175DF"/>
    <w:rsid w:val="00024CF1"/>
    <w:rsid w:val="00031FDA"/>
    <w:rsid w:val="00034637"/>
    <w:rsid w:val="0008347E"/>
    <w:rsid w:val="0009079C"/>
    <w:rsid w:val="000B0079"/>
    <w:rsid w:val="000C2AED"/>
    <w:rsid w:val="000C7B03"/>
    <w:rsid w:val="000F31A0"/>
    <w:rsid w:val="00110BBF"/>
    <w:rsid w:val="00126950"/>
    <w:rsid w:val="00164C1C"/>
    <w:rsid w:val="00186374"/>
    <w:rsid w:val="00196B85"/>
    <w:rsid w:val="001C35F0"/>
    <w:rsid w:val="001C3E26"/>
    <w:rsid w:val="001D65E0"/>
    <w:rsid w:val="00207C38"/>
    <w:rsid w:val="002250FF"/>
    <w:rsid w:val="00234661"/>
    <w:rsid w:val="00286121"/>
    <w:rsid w:val="00286BD8"/>
    <w:rsid w:val="002A5BFD"/>
    <w:rsid w:val="002E1799"/>
    <w:rsid w:val="002E7353"/>
    <w:rsid w:val="00312240"/>
    <w:rsid w:val="00337ADC"/>
    <w:rsid w:val="0034014C"/>
    <w:rsid w:val="00355CC5"/>
    <w:rsid w:val="00362513"/>
    <w:rsid w:val="00383708"/>
    <w:rsid w:val="003B48B0"/>
    <w:rsid w:val="003C04EF"/>
    <w:rsid w:val="003C5443"/>
    <w:rsid w:val="003D1396"/>
    <w:rsid w:val="004430D9"/>
    <w:rsid w:val="00450DAB"/>
    <w:rsid w:val="004644B3"/>
    <w:rsid w:val="00492551"/>
    <w:rsid w:val="004A6349"/>
    <w:rsid w:val="004B6CCF"/>
    <w:rsid w:val="004C580C"/>
    <w:rsid w:val="004D6EA4"/>
    <w:rsid w:val="004E204C"/>
    <w:rsid w:val="004E6D59"/>
    <w:rsid w:val="004F6C0B"/>
    <w:rsid w:val="00503FB3"/>
    <w:rsid w:val="00533209"/>
    <w:rsid w:val="00540C96"/>
    <w:rsid w:val="00542DEF"/>
    <w:rsid w:val="0055281A"/>
    <w:rsid w:val="00565058"/>
    <w:rsid w:val="00575511"/>
    <w:rsid w:val="005768B6"/>
    <w:rsid w:val="00583775"/>
    <w:rsid w:val="00586EDF"/>
    <w:rsid w:val="005B1B1A"/>
    <w:rsid w:val="005B2483"/>
    <w:rsid w:val="005C4AB6"/>
    <w:rsid w:val="005D03E1"/>
    <w:rsid w:val="005D45B9"/>
    <w:rsid w:val="00613A29"/>
    <w:rsid w:val="00620118"/>
    <w:rsid w:val="00634179"/>
    <w:rsid w:val="00643F05"/>
    <w:rsid w:val="00653556"/>
    <w:rsid w:val="00667C83"/>
    <w:rsid w:val="00674851"/>
    <w:rsid w:val="00681F38"/>
    <w:rsid w:val="006822B3"/>
    <w:rsid w:val="006C4142"/>
    <w:rsid w:val="006D29C1"/>
    <w:rsid w:val="006D3409"/>
    <w:rsid w:val="006E1921"/>
    <w:rsid w:val="006F0E4F"/>
    <w:rsid w:val="00705196"/>
    <w:rsid w:val="00722A39"/>
    <w:rsid w:val="00724106"/>
    <w:rsid w:val="00746FF5"/>
    <w:rsid w:val="00753FF5"/>
    <w:rsid w:val="00754DA1"/>
    <w:rsid w:val="00756CF6"/>
    <w:rsid w:val="007818B6"/>
    <w:rsid w:val="00790C98"/>
    <w:rsid w:val="0079753A"/>
    <w:rsid w:val="007B3D84"/>
    <w:rsid w:val="007D761F"/>
    <w:rsid w:val="007E1B02"/>
    <w:rsid w:val="007F4456"/>
    <w:rsid w:val="00801639"/>
    <w:rsid w:val="0084372F"/>
    <w:rsid w:val="008757AA"/>
    <w:rsid w:val="008877BA"/>
    <w:rsid w:val="008B3802"/>
    <w:rsid w:val="008C482A"/>
    <w:rsid w:val="008F69E7"/>
    <w:rsid w:val="008F6C29"/>
    <w:rsid w:val="008F6D7E"/>
    <w:rsid w:val="008F72BA"/>
    <w:rsid w:val="009014AB"/>
    <w:rsid w:val="009026DA"/>
    <w:rsid w:val="00913192"/>
    <w:rsid w:val="00921508"/>
    <w:rsid w:val="0093784E"/>
    <w:rsid w:val="0095685A"/>
    <w:rsid w:val="009A720D"/>
    <w:rsid w:val="009D3200"/>
    <w:rsid w:val="009E197A"/>
    <w:rsid w:val="009E5515"/>
    <w:rsid w:val="00A017D6"/>
    <w:rsid w:val="00A23190"/>
    <w:rsid w:val="00A23500"/>
    <w:rsid w:val="00A4582D"/>
    <w:rsid w:val="00A775A1"/>
    <w:rsid w:val="00A96EA2"/>
    <w:rsid w:val="00AB156E"/>
    <w:rsid w:val="00B0563C"/>
    <w:rsid w:val="00B21B72"/>
    <w:rsid w:val="00B42CAA"/>
    <w:rsid w:val="00B430E7"/>
    <w:rsid w:val="00B45E5C"/>
    <w:rsid w:val="00B818B8"/>
    <w:rsid w:val="00B83575"/>
    <w:rsid w:val="00B979D2"/>
    <w:rsid w:val="00BA2A42"/>
    <w:rsid w:val="00BB6B7F"/>
    <w:rsid w:val="00BC133B"/>
    <w:rsid w:val="00BC27B5"/>
    <w:rsid w:val="00BC531F"/>
    <w:rsid w:val="00BE6CCA"/>
    <w:rsid w:val="00BF5C7E"/>
    <w:rsid w:val="00C34D53"/>
    <w:rsid w:val="00C40E82"/>
    <w:rsid w:val="00C67460"/>
    <w:rsid w:val="00C809B4"/>
    <w:rsid w:val="00CE735C"/>
    <w:rsid w:val="00CF6495"/>
    <w:rsid w:val="00D010DE"/>
    <w:rsid w:val="00D07BC6"/>
    <w:rsid w:val="00D25CFA"/>
    <w:rsid w:val="00D3376B"/>
    <w:rsid w:val="00D36BFC"/>
    <w:rsid w:val="00D642D1"/>
    <w:rsid w:val="00D91086"/>
    <w:rsid w:val="00D9229C"/>
    <w:rsid w:val="00DA6301"/>
    <w:rsid w:val="00DB11A2"/>
    <w:rsid w:val="00DD29B4"/>
    <w:rsid w:val="00DD6F1F"/>
    <w:rsid w:val="00DE5F7E"/>
    <w:rsid w:val="00E06754"/>
    <w:rsid w:val="00E2430E"/>
    <w:rsid w:val="00E25F2D"/>
    <w:rsid w:val="00E37FB5"/>
    <w:rsid w:val="00E41046"/>
    <w:rsid w:val="00E462FE"/>
    <w:rsid w:val="00E559A0"/>
    <w:rsid w:val="00E626B9"/>
    <w:rsid w:val="00E67D5F"/>
    <w:rsid w:val="00E81956"/>
    <w:rsid w:val="00E965F1"/>
    <w:rsid w:val="00E96AC7"/>
    <w:rsid w:val="00EC65E5"/>
    <w:rsid w:val="00ED3B56"/>
    <w:rsid w:val="00ED6BB6"/>
    <w:rsid w:val="00EF4EE1"/>
    <w:rsid w:val="00F31521"/>
    <w:rsid w:val="00F33EE5"/>
    <w:rsid w:val="00F40565"/>
    <w:rsid w:val="00F41899"/>
    <w:rsid w:val="00F5267C"/>
    <w:rsid w:val="00F61510"/>
    <w:rsid w:val="00F639F5"/>
    <w:rsid w:val="00F75B3F"/>
    <w:rsid w:val="00F93764"/>
    <w:rsid w:val="00FC75B2"/>
    <w:rsid w:val="00FD3F27"/>
    <w:rsid w:val="00FF4E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4762b9">
      <v:fill color="#4762b9"/>
      <o:colormru v:ext="edit" colors="#4762b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299"/>
    <w:rPr>
      <w:rFonts w:ascii="Vodafone Lt" w:hAnsi="Vodafone Lt"/>
      <w:sz w:val="22"/>
      <w:szCs w:val="22"/>
      <w:lang w:eastAsia="en-US"/>
    </w:rPr>
  </w:style>
  <w:style w:type="paragraph" w:styleId="Heading1">
    <w:name w:val="heading 1"/>
    <w:basedOn w:val="Normal"/>
    <w:next w:val="Normal"/>
    <w:link w:val="Heading1Char"/>
    <w:uiPriority w:val="9"/>
    <w:qFormat/>
    <w:rsid w:val="00005299"/>
    <w:pPr>
      <w:outlineLvl w:val="0"/>
    </w:pPr>
    <w:rPr>
      <w:rFonts w:ascii="Vodafone Rg" w:hAnsi="Vodafone Rg"/>
      <w:b/>
      <w:color w:val="E60000"/>
      <w:sz w:val="44"/>
      <w:szCs w:val="44"/>
    </w:rPr>
  </w:style>
  <w:style w:type="paragraph" w:styleId="Heading2">
    <w:name w:val="heading 2"/>
    <w:basedOn w:val="Normal"/>
    <w:next w:val="Body"/>
    <w:link w:val="Heading2Char"/>
    <w:uiPriority w:val="9"/>
    <w:unhideWhenUsed/>
    <w:qFormat/>
    <w:rsid w:val="00005299"/>
    <w:pPr>
      <w:outlineLvl w:val="1"/>
    </w:pPr>
    <w:rPr>
      <w:rFonts w:ascii="Vodafone Rg" w:hAnsi="Vodafone Rg"/>
      <w:b/>
      <w:sz w:val="32"/>
      <w:szCs w:val="32"/>
    </w:rPr>
  </w:style>
  <w:style w:type="paragraph" w:styleId="Heading3">
    <w:name w:val="heading 3"/>
    <w:basedOn w:val="Normal"/>
    <w:next w:val="Body"/>
    <w:link w:val="Heading3Char"/>
    <w:uiPriority w:val="9"/>
    <w:unhideWhenUsed/>
    <w:qFormat/>
    <w:rsid w:val="00005299"/>
    <w:pPr>
      <w:ind w:left="1701"/>
      <w:outlineLvl w:val="2"/>
    </w:pPr>
    <w:rPr>
      <w:rFonts w:ascii="Vodafone Rg" w:hAnsi="Vodafone Rg"/>
      <w:b/>
      <w:sz w:val="28"/>
      <w:szCs w:val="28"/>
    </w:rPr>
  </w:style>
  <w:style w:type="paragraph" w:styleId="Heading4">
    <w:name w:val="heading 4"/>
    <w:basedOn w:val="Normal"/>
    <w:next w:val="Normal"/>
    <w:link w:val="Heading4Char"/>
    <w:uiPriority w:val="9"/>
    <w:unhideWhenUsed/>
    <w:qFormat/>
    <w:rsid w:val="00005299"/>
    <w:pPr>
      <w:ind w:left="1701"/>
      <w:outlineLvl w:val="3"/>
    </w:pPr>
    <w:rPr>
      <w:rFonts w:ascii="Vodafone Rg" w:hAnsi="Vodafone Rg"/>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Vodafonetext">
    <w:name w:val="1. Vodafone text"/>
    <w:rsid w:val="00CF114F"/>
    <w:pPr>
      <w:spacing w:line="300" w:lineRule="exact"/>
    </w:pPr>
    <w:rPr>
      <w:rFonts w:ascii="Vodafone Rg" w:hAnsi="Vodafone Rg"/>
      <w:sz w:val="24"/>
      <w:szCs w:val="24"/>
      <w:lang w:eastAsia="en-US"/>
    </w:rPr>
  </w:style>
  <w:style w:type="character" w:styleId="Hyperlink">
    <w:name w:val="Hyperlink"/>
    <w:rsid w:val="00F87ED9"/>
    <w:rPr>
      <w:color w:val="0000FF"/>
      <w:u w:val="single"/>
    </w:rPr>
  </w:style>
  <w:style w:type="paragraph" w:customStyle="1" w:styleId="2Vodafoneheadings">
    <w:name w:val="2. Vodafone headings"/>
    <w:basedOn w:val="1Vodafonetext"/>
    <w:next w:val="1Vodafonetext"/>
    <w:rsid w:val="00BE262E"/>
    <w:rPr>
      <w:rFonts w:ascii="Vodafone Rg Bold" w:hAnsi="Vodafone Rg Bold"/>
    </w:rPr>
  </w:style>
  <w:style w:type="paragraph" w:styleId="Header">
    <w:name w:val="header"/>
    <w:basedOn w:val="Normal"/>
    <w:rsid w:val="00F87ED9"/>
    <w:pPr>
      <w:tabs>
        <w:tab w:val="center" w:pos="4320"/>
        <w:tab w:val="right" w:pos="8640"/>
      </w:tabs>
    </w:pPr>
  </w:style>
  <w:style w:type="paragraph" w:styleId="Footer">
    <w:name w:val="footer"/>
    <w:basedOn w:val="Normal"/>
    <w:link w:val="FooterChar"/>
    <w:semiHidden/>
    <w:rsid w:val="00F87ED9"/>
    <w:pPr>
      <w:tabs>
        <w:tab w:val="center" w:pos="4320"/>
        <w:tab w:val="right" w:pos="8640"/>
      </w:tabs>
    </w:pPr>
  </w:style>
  <w:style w:type="table" w:styleId="TableGrid">
    <w:name w:val="Table Grid"/>
    <w:basedOn w:val="TableNormal"/>
    <w:rsid w:val="00F87E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3376B"/>
    <w:rPr>
      <w:rFonts w:ascii="Tahoma" w:hAnsi="Tahoma" w:cs="Tahoma"/>
      <w:sz w:val="16"/>
      <w:szCs w:val="16"/>
    </w:rPr>
  </w:style>
  <w:style w:type="paragraph" w:customStyle="1" w:styleId="4VodafoneCompanyname">
    <w:name w:val="4. Vodafone Company name"/>
    <w:basedOn w:val="Normal"/>
    <w:rsid w:val="00005299"/>
    <w:pPr>
      <w:spacing w:line="220" w:lineRule="exact"/>
    </w:pPr>
    <w:rPr>
      <w:rFonts w:ascii="Vodafone Rg Bold" w:hAnsi="Vodafone Rg Bold"/>
      <w:color w:val="E60000"/>
      <w:sz w:val="16"/>
      <w:szCs w:val="24"/>
    </w:rPr>
  </w:style>
  <w:style w:type="paragraph" w:customStyle="1" w:styleId="5Vodafoneaddress">
    <w:name w:val="5. Vodafone address"/>
    <w:basedOn w:val="Normal"/>
    <w:rsid w:val="00005299"/>
    <w:pPr>
      <w:spacing w:before="440" w:after="160" w:line="220" w:lineRule="exact"/>
    </w:pPr>
    <w:rPr>
      <w:rFonts w:ascii="Vodafone Rg" w:hAnsi="Vodafone Rg"/>
      <w:sz w:val="14"/>
      <w:szCs w:val="24"/>
    </w:rPr>
  </w:style>
  <w:style w:type="paragraph" w:customStyle="1" w:styleId="Subject">
    <w:name w:val="Subject"/>
    <w:basedOn w:val="Normal"/>
    <w:rsid w:val="00BE262E"/>
    <w:pPr>
      <w:spacing w:before="360" w:after="360" w:line="270" w:lineRule="exact"/>
    </w:pPr>
    <w:rPr>
      <w:b/>
      <w:bCs/>
      <w:lang w:eastAsia="en-GB"/>
    </w:rPr>
  </w:style>
  <w:style w:type="paragraph" w:customStyle="1" w:styleId="Agendaitems">
    <w:name w:val="Agenda items"/>
    <w:rsid w:val="00BE262E"/>
    <w:pPr>
      <w:spacing w:before="120"/>
    </w:pPr>
    <w:rPr>
      <w:rFonts w:ascii="Vodafone Rg" w:hAnsi="Vodafone Rg"/>
      <w:sz w:val="22"/>
      <w:szCs w:val="24"/>
    </w:rPr>
  </w:style>
  <w:style w:type="paragraph" w:customStyle="1" w:styleId="Details">
    <w:name w:val="Details"/>
    <w:basedOn w:val="Normal"/>
    <w:rsid w:val="00BE262E"/>
    <w:pPr>
      <w:spacing w:line="200" w:lineRule="exact"/>
    </w:pPr>
    <w:rPr>
      <w:sz w:val="16"/>
      <w:szCs w:val="16"/>
      <w:lang w:eastAsia="en-GB"/>
    </w:rPr>
  </w:style>
  <w:style w:type="character" w:styleId="PageNumber">
    <w:name w:val="page number"/>
    <w:basedOn w:val="DefaultParagraphFont"/>
    <w:rsid w:val="00BE262E"/>
  </w:style>
  <w:style w:type="paragraph" w:customStyle="1" w:styleId="VFDivtitle">
    <w:name w:val="VF_ Div title"/>
    <w:basedOn w:val="VFNewsfooterdetails"/>
    <w:autoRedefine/>
    <w:rsid w:val="00F9192C"/>
    <w:rPr>
      <w:rFonts w:ascii="Vodafone Rg" w:hAnsi="Vodafone Rg"/>
      <w:b/>
      <w:sz w:val="16"/>
      <w:szCs w:val="22"/>
    </w:rPr>
  </w:style>
  <w:style w:type="paragraph" w:customStyle="1" w:styleId="VFNewsfooterdetails">
    <w:name w:val="VF_News_footerdetails"/>
    <w:basedOn w:val="Normal"/>
    <w:autoRedefine/>
    <w:rsid w:val="00F9192C"/>
    <w:pPr>
      <w:tabs>
        <w:tab w:val="center" w:pos="4320"/>
        <w:tab w:val="right" w:pos="8640"/>
      </w:tabs>
      <w:spacing w:line="220" w:lineRule="exact"/>
    </w:pPr>
    <w:rPr>
      <w:sz w:val="18"/>
      <w:szCs w:val="18"/>
      <w:lang w:val="en-US"/>
    </w:rPr>
  </w:style>
  <w:style w:type="paragraph" w:customStyle="1" w:styleId="VFRegOfficetxt">
    <w:name w:val="VF_Reg_Officetxt"/>
    <w:basedOn w:val="Footer"/>
    <w:autoRedefine/>
    <w:rsid w:val="00F9192C"/>
    <w:pPr>
      <w:spacing w:line="220" w:lineRule="exact"/>
    </w:pPr>
    <w:rPr>
      <w:sz w:val="13"/>
      <w:szCs w:val="13"/>
      <w:lang w:val="en-US"/>
    </w:rPr>
  </w:style>
  <w:style w:type="character" w:customStyle="1" w:styleId="Heading1Char">
    <w:name w:val="Heading 1 Char"/>
    <w:link w:val="Heading1"/>
    <w:uiPriority w:val="9"/>
    <w:rsid w:val="00005299"/>
    <w:rPr>
      <w:rFonts w:ascii="Vodafone Rg" w:hAnsi="Vodafone Rg"/>
      <w:b/>
      <w:color w:val="E60000"/>
      <w:sz w:val="44"/>
      <w:szCs w:val="44"/>
      <w:lang w:eastAsia="en-US"/>
    </w:rPr>
  </w:style>
  <w:style w:type="character" w:customStyle="1" w:styleId="Heading2Char">
    <w:name w:val="Heading 2 Char"/>
    <w:link w:val="Heading2"/>
    <w:uiPriority w:val="9"/>
    <w:rsid w:val="00005299"/>
    <w:rPr>
      <w:rFonts w:ascii="Vodafone Rg" w:hAnsi="Vodafone Rg"/>
      <w:b/>
      <w:sz w:val="32"/>
      <w:szCs w:val="32"/>
      <w:lang w:eastAsia="en-US"/>
    </w:rPr>
  </w:style>
  <w:style w:type="character" w:customStyle="1" w:styleId="Heading3Char">
    <w:name w:val="Heading 3 Char"/>
    <w:link w:val="Heading3"/>
    <w:uiPriority w:val="9"/>
    <w:rsid w:val="00005299"/>
    <w:rPr>
      <w:rFonts w:ascii="Vodafone Rg" w:hAnsi="Vodafone Rg"/>
      <w:b/>
      <w:sz w:val="28"/>
      <w:szCs w:val="28"/>
      <w:lang w:eastAsia="en-US"/>
    </w:rPr>
  </w:style>
  <w:style w:type="character" w:customStyle="1" w:styleId="Heading4Char">
    <w:name w:val="Heading 4 Char"/>
    <w:link w:val="Heading4"/>
    <w:uiPriority w:val="9"/>
    <w:rsid w:val="00005299"/>
    <w:rPr>
      <w:rFonts w:ascii="Vodafone Rg" w:hAnsi="Vodafone Rg"/>
      <w:b/>
      <w:sz w:val="24"/>
      <w:szCs w:val="24"/>
      <w:lang w:eastAsia="en-US"/>
    </w:rPr>
  </w:style>
  <w:style w:type="paragraph" w:customStyle="1" w:styleId="Body">
    <w:name w:val="Body"/>
    <w:basedOn w:val="Normal"/>
    <w:qFormat/>
    <w:rsid w:val="00005299"/>
    <w:pPr>
      <w:ind w:left="1701"/>
    </w:pPr>
  </w:style>
  <w:style w:type="character" w:customStyle="1" w:styleId="BalloonTextChar">
    <w:name w:val="Balloon Text Char"/>
    <w:link w:val="BalloonText"/>
    <w:uiPriority w:val="99"/>
    <w:semiHidden/>
    <w:rsid w:val="00D3376B"/>
    <w:rPr>
      <w:rFonts w:ascii="Tahoma" w:hAnsi="Tahoma" w:cs="Tahoma"/>
      <w:sz w:val="16"/>
      <w:szCs w:val="16"/>
      <w:lang w:eastAsia="en-US"/>
    </w:rPr>
  </w:style>
  <w:style w:type="paragraph" w:styleId="ListParagraph">
    <w:name w:val="List Paragraph"/>
    <w:basedOn w:val="Normal"/>
    <w:uiPriority w:val="34"/>
    <w:qFormat/>
    <w:rsid w:val="00643F05"/>
    <w:pPr>
      <w:ind w:left="720"/>
      <w:contextualSpacing/>
    </w:pPr>
  </w:style>
  <w:style w:type="paragraph" w:customStyle="1" w:styleId="vl1">
    <w:name w:val="vl1"/>
    <w:basedOn w:val="Normal"/>
    <w:rsid w:val="007D761F"/>
    <w:pPr>
      <w:spacing w:before="100" w:beforeAutospacing="1" w:after="150" w:line="300" w:lineRule="atLeast"/>
    </w:pPr>
    <w:rPr>
      <w:rFonts w:ascii="Vodafone Light" w:hAnsi="Vodafone Light"/>
      <w:color w:val="FFFFFF"/>
      <w:sz w:val="23"/>
      <w:szCs w:val="23"/>
      <w:lang w:eastAsia="en-GB"/>
    </w:rPr>
  </w:style>
  <w:style w:type="character" w:styleId="CommentReference">
    <w:name w:val="annotation reference"/>
    <w:basedOn w:val="DefaultParagraphFont"/>
    <w:uiPriority w:val="99"/>
    <w:semiHidden/>
    <w:unhideWhenUsed/>
    <w:rsid w:val="00207C38"/>
    <w:rPr>
      <w:sz w:val="16"/>
      <w:szCs w:val="16"/>
    </w:rPr>
  </w:style>
  <w:style w:type="paragraph" w:styleId="CommentText">
    <w:name w:val="annotation text"/>
    <w:basedOn w:val="Normal"/>
    <w:link w:val="CommentTextChar"/>
    <w:uiPriority w:val="99"/>
    <w:semiHidden/>
    <w:unhideWhenUsed/>
    <w:rsid w:val="00207C38"/>
    <w:rPr>
      <w:sz w:val="20"/>
      <w:szCs w:val="20"/>
    </w:rPr>
  </w:style>
  <w:style w:type="character" w:customStyle="1" w:styleId="CommentTextChar">
    <w:name w:val="Comment Text Char"/>
    <w:basedOn w:val="DefaultParagraphFont"/>
    <w:link w:val="CommentText"/>
    <w:uiPriority w:val="99"/>
    <w:semiHidden/>
    <w:rsid w:val="00207C38"/>
    <w:rPr>
      <w:rFonts w:ascii="Vodafone Lt" w:hAnsi="Vodafone Lt"/>
      <w:lang w:eastAsia="en-US"/>
    </w:rPr>
  </w:style>
  <w:style w:type="paragraph" w:styleId="CommentSubject">
    <w:name w:val="annotation subject"/>
    <w:basedOn w:val="CommentText"/>
    <w:next w:val="CommentText"/>
    <w:link w:val="CommentSubjectChar"/>
    <w:uiPriority w:val="99"/>
    <w:semiHidden/>
    <w:unhideWhenUsed/>
    <w:rsid w:val="00207C38"/>
    <w:rPr>
      <w:b/>
      <w:bCs/>
    </w:rPr>
  </w:style>
  <w:style w:type="character" w:customStyle="1" w:styleId="CommentSubjectChar">
    <w:name w:val="Comment Subject Char"/>
    <w:basedOn w:val="CommentTextChar"/>
    <w:link w:val="CommentSubject"/>
    <w:uiPriority w:val="99"/>
    <w:semiHidden/>
    <w:rsid w:val="00207C38"/>
    <w:rPr>
      <w:rFonts w:ascii="Vodafone Lt" w:hAnsi="Vodafone Lt"/>
      <w:b/>
      <w:bCs/>
      <w:lang w:eastAsia="en-US"/>
    </w:rPr>
  </w:style>
  <w:style w:type="character" w:styleId="FollowedHyperlink">
    <w:name w:val="FollowedHyperlink"/>
    <w:basedOn w:val="DefaultParagraphFont"/>
    <w:uiPriority w:val="99"/>
    <w:semiHidden/>
    <w:unhideWhenUsed/>
    <w:rsid w:val="00E67D5F"/>
    <w:rPr>
      <w:color w:val="800080" w:themeColor="followedHyperlink"/>
      <w:u w:val="single"/>
    </w:rPr>
  </w:style>
  <w:style w:type="paragraph" w:styleId="NormalWeb">
    <w:name w:val="Normal (Web)"/>
    <w:basedOn w:val="Normal"/>
    <w:uiPriority w:val="99"/>
    <w:semiHidden/>
    <w:unhideWhenUsed/>
    <w:rsid w:val="00F40565"/>
    <w:pPr>
      <w:spacing w:before="100" w:beforeAutospacing="1" w:after="100" w:afterAutospacing="1"/>
    </w:pPr>
    <w:rPr>
      <w:rFonts w:ascii="Times New Roman" w:hAnsi="Times New Roman"/>
      <w:sz w:val="24"/>
      <w:szCs w:val="24"/>
      <w:lang w:eastAsia="en-GB"/>
    </w:rPr>
  </w:style>
  <w:style w:type="character" w:styleId="Strong">
    <w:name w:val="Strong"/>
    <w:basedOn w:val="DefaultParagraphFont"/>
    <w:uiPriority w:val="22"/>
    <w:qFormat/>
    <w:rsid w:val="00F40565"/>
    <w:rPr>
      <w:b/>
      <w:bCs/>
    </w:rPr>
  </w:style>
  <w:style w:type="character" w:customStyle="1" w:styleId="A2">
    <w:name w:val="A2"/>
    <w:uiPriority w:val="99"/>
    <w:rsid w:val="00FF4E06"/>
    <w:rPr>
      <w:rFonts w:cs="Vodafone Rg"/>
      <w:color w:val="000000"/>
      <w:sz w:val="14"/>
      <w:szCs w:val="14"/>
    </w:rPr>
  </w:style>
  <w:style w:type="character" w:customStyle="1" w:styleId="FooterChar">
    <w:name w:val="Footer Char"/>
    <w:basedOn w:val="DefaultParagraphFont"/>
    <w:link w:val="Footer"/>
    <w:semiHidden/>
    <w:rsid w:val="00BB6B7F"/>
    <w:rPr>
      <w:rFonts w:ascii="Vodafone Lt" w:hAnsi="Vodafone Lt"/>
      <w:sz w:val="22"/>
      <w:szCs w:val="22"/>
      <w:lang w:eastAsia="en-US"/>
    </w:rPr>
  </w:style>
  <w:style w:type="character" w:customStyle="1" w:styleId="apple-converted-space">
    <w:name w:val="apple-converted-space"/>
    <w:basedOn w:val="DefaultParagraphFont"/>
    <w:rsid w:val="002E73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299"/>
    <w:rPr>
      <w:rFonts w:ascii="Vodafone Lt" w:hAnsi="Vodafone Lt"/>
      <w:sz w:val="22"/>
      <w:szCs w:val="22"/>
      <w:lang w:eastAsia="en-US"/>
    </w:rPr>
  </w:style>
  <w:style w:type="paragraph" w:styleId="Heading1">
    <w:name w:val="heading 1"/>
    <w:basedOn w:val="Normal"/>
    <w:next w:val="Normal"/>
    <w:link w:val="Heading1Char"/>
    <w:uiPriority w:val="9"/>
    <w:qFormat/>
    <w:rsid w:val="00005299"/>
    <w:pPr>
      <w:outlineLvl w:val="0"/>
    </w:pPr>
    <w:rPr>
      <w:rFonts w:ascii="Vodafone Rg" w:hAnsi="Vodafone Rg"/>
      <w:b/>
      <w:color w:val="E60000"/>
      <w:sz w:val="44"/>
      <w:szCs w:val="44"/>
    </w:rPr>
  </w:style>
  <w:style w:type="paragraph" w:styleId="Heading2">
    <w:name w:val="heading 2"/>
    <w:basedOn w:val="Normal"/>
    <w:next w:val="Body"/>
    <w:link w:val="Heading2Char"/>
    <w:uiPriority w:val="9"/>
    <w:unhideWhenUsed/>
    <w:qFormat/>
    <w:rsid w:val="00005299"/>
    <w:pPr>
      <w:outlineLvl w:val="1"/>
    </w:pPr>
    <w:rPr>
      <w:rFonts w:ascii="Vodafone Rg" w:hAnsi="Vodafone Rg"/>
      <w:b/>
      <w:sz w:val="32"/>
      <w:szCs w:val="32"/>
    </w:rPr>
  </w:style>
  <w:style w:type="paragraph" w:styleId="Heading3">
    <w:name w:val="heading 3"/>
    <w:basedOn w:val="Normal"/>
    <w:next w:val="Body"/>
    <w:link w:val="Heading3Char"/>
    <w:uiPriority w:val="9"/>
    <w:unhideWhenUsed/>
    <w:qFormat/>
    <w:rsid w:val="00005299"/>
    <w:pPr>
      <w:ind w:left="1701"/>
      <w:outlineLvl w:val="2"/>
    </w:pPr>
    <w:rPr>
      <w:rFonts w:ascii="Vodafone Rg" w:hAnsi="Vodafone Rg"/>
      <w:b/>
      <w:sz w:val="28"/>
      <w:szCs w:val="28"/>
    </w:rPr>
  </w:style>
  <w:style w:type="paragraph" w:styleId="Heading4">
    <w:name w:val="heading 4"/>
    <w:basedOn w:val="Normal"/>
    <w:next w:val="Normal"/>
    <w:link w:val="Heading4Char"/>
    <w:uiPriority w:val="9"/>
    <w:unhideWhenUsed/>
    <w:qFormat/>
    <w:rsid w:val="00005299"/>
    <w:pPr>
      <w:ind w:left="1701"/>
      <w:outlineLvl w:val="3"/>
    </w:pPr>
    <w:rPr>
      <w:rFonts w:ascii="Vodafone Rg" w:hAnsi="Vodafone Rg"/>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Vodafonetext">
    <w:name w:val="1. Vodafone text"/>
    <w:rsid w:val="00CF114F"/>
    <w:pPr>
      <w:spacing w:line="300" w:lineRule="exact"/>
    </w:pPr>
    <w:rPr>
      <w:rFonts w:ascii="Vodafone Rg" w:hAnsi="Vodafone Rg"/>
      <w:sz w:val="24"/>
      <w:szCs w:val="24"/>
      <w:lang w:eastAsia="en-US"/>
    </w:rPr>
  </w:style>
  <w:style w:type="character" w:styleId="Hyperlink">
    <w:name w:val="Hyperlink"/>
    <w:rsid w:val="00F87ED9"/>
    <w:rPr>
      <w:color w:val="0000FF"/>
      <w:u w:val="single"/>
    </w:rPr>
  </w:style>
  <w:style w:type="paragraph" w:customStyle="1" w:styleId="2Vodafoneheadings">
    <w:name w:val="2. Vodafone headings"/>
    <w:basedOn w:val="1Vodafonetext"/>
    <w:next w:val="1Vodafonetext"/>
    <w:rsid w:val="00BE262E"/>
    <w:rPr>
      <w:rFonts w:ascii="Vodafone Rg Bold" w:hAnsi="Vodafone Rg Bold"/>
    </w:rPr>
  </w:style>
  <w:style w:type="paragraph" w:styleId="Header">
    <w:name w:val="header"/>
    <w:basedOn w:val="Normal"/>
    <w:rsid w:val="00F87ED9"/>
    <w:pPr>
      <w:tabs>
        <w:tab w:val="center" w:pos="4320"/>
        <w:tab w:val="right" w:pos="8640"/>
      </w:tabs>
    </w:pPr>
  </w:style>
  <w:style w:type="paragraph" w:styleId="Footer">
    <w:name w:val="footer"/>
    <w:basedOn w:val="Normal"/>
    <w:link w:val="FooterChar"/>
    <w:semiHidden/>
    <w:rsid w:val="00F87ED9"/>
    <w:pPr>
      <w:tabs>
        <w:tab w:val="center" w:pos="4320"/>
        <w:tab w:val="right" w:pos="8640"/>
      </w:tabs>
    </w:pPr>
  </w:style>
  <w:style w:type="table" w:styleId="TableGrid">
    <w:name w:val="Table Grid"/>
    <w:basedOn w:val="TableNormal"/>
    <w:rsid w:val="00F87E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3376B"/>
    <w:rPr>
      <w:rFonts w:ascii="Tahoma" w:hAnsi="Tahoma" w:cs="Tahoma"/>
      <w:sz w:val="16"/>
      <w:szCs w:val="16"/>
    </w:rPr>
  </w:style>
  <w:style w:type="paragraph" w:customStyle="1" w:styleId="4VodafoneCompanyname">
    <w:name w:val="4. Vodafone Company name"/>
    <w:basedOn w:val="Normal"/>
    <w:rsid w:val="00005299"/>
    <w:pPr>
      <w:spacing w:line="220" w:lineRule="exact"/>
    </w:pPr>
    <w:rPr>
      <w:rFonts w:ascii="Vodafone Rg Bold" w:hAnsi="Vodafone Rg Bold"/>
      <w:color w:val="E60000"/>
      <w:sz w:val="16"/>
      <w:szCs w:val="24"/>
    </w:rPr>
  </w:style>
  <w:style w:type="paragraph" w:customStyle="1" w:styleId="5Vodafoneaddress">
    <w:name w:val="5. Vodafone address"/>
    <w:basedOn w:val="Normal"/>
    <w:rsid w:val="00005299"/>
    <w:pPr>
      <w:spacing w:before="440" w:after="160" w:line="220" w:lineRule="exact"/>
    </w:pPr>
    <w:rPr>
      <w:rFonts w:ascii="Vodafone Rg" w:hAnsi="Vodafone Rg"/>
      <w:sz w:val="14"/>
      <w:szCs w:val="24"/>
    </w:rPr>
  </w:style>
  <w:style w:type="paragraph" w:customStyle="1" w:styleId="Subject">
    <w:name w:val="Subject"/>
    <w:basedOn w:val="Normal"/>
    <w:rsid w:val="00BE262E"/>
    <w:pPr>
      <w:spacing w:before="360" w:after="360" w:line="270" w:lineRule="exact"/>
    </w:pPr>
    <w:rPr>
      <w:b/>
      <w:bCs/>
      <w:lang w:eastAsia="en-GB"/>
    </w:rPr>
  </w:style>
  <w:style w:type="paragraph" w:customStyle="1" w:styleId="Agendaitems">
    <w:name w:val="Agenda items"/>
    <w:rsid w:val="00BE262E"/>
    <w:pPr>
      <w:spacing w:before="120"/>
    </w:pPr>
    <w:rPr>
      <w:rFonts w:ascii="Vodafone Rg" w:hAnsi="Vodafone Rg"/>
      <w:sz w:val="22"/>
      <w:szCs w:val="24"/>
    </w:rPr>
  </w:style>
  <w:style w:type="paragraph" w:customStyle="1" w:styleId="Details">
    <w:name w:val="Details"/>
    <w:basedOn w:val="Normal"/>
    <w:rsid w:val="00BE262E"/>
    <w:pPr>
      <w:spacing w:line="200" w:lineRule="exact"/>
    </w:pPr>
    <w:rPr>
      <w:sz w:val="16"/>
      <w:szCs w:val="16"/>
      <w:lang w:eastAsia="en-GB"/>
    </w:rPr>
  </w:style>
  <w:style w:type="character" w:styleId="PageNumber">
    <w:name w:val="page number"/>
    <w:basedOn w:val="DefaultParagraphFont"/>
    <w:rsid w:val="00BE262E"/>
  </w:style>
  <w:style w:type="paragraph" w:customStyle="1" w:styleId="VFDivtitle">
    <w:name w:val="VF_ Div title"/>
    <w:basedOn w:val="VFNewsfooterdetails"/>
    <w:autoRedefine/>
    <w:rsid w:val="00F9192C"/>
    <w:rPr>
      <w:rFonts w:ascii="Vodafone Rg" w:hAnsi="Vodafone Rg"/>
      <w:b/>
      <w:sz w:val="16"/>
      <w:szCs w:val="22"/>
    </w:rPr>
  </w:style>
  <w:style w:type="paragraph" w:customStyle="1" w:styleId="VFNewsfooterdetails">
    <w:name w:val="VF_News_footerdetails"/>
    <w:basedOn w:val="Normal"/>
    <w:autoRedefine/>
    <w:rsid w:val="00F9192C"/>
    <w:pPr>
      <w:tabs>
        <w:tab w:val="center" w:pos="4320"/>
        <w:tab w:val="right" w:pos="8640"/>
      </w:tabs>
      <w:spacing w:line="220" w:lineRule="exact"/>
    </w:pPr>
    <w:rPr>
      <w:sz w:val="18"/>
      <w:szCs w:val="18"/>
      <w:lang w:val="en-US"/>
    </w:rPr>
  </w:style>
  <w:style w:type="paragraph" w:customStyle="1" w:styleId="VFRegOfficetxt">
    <w:name w:val="VF_Reg_Officetxt"/>
    <w:basedOn w:val="Footer"/>
    <w:autoRedefine/>
    <w:rsid w:val="00F9192C"/>
    <w:pPr>
      <w:spacing w:line="220" w:lineRule="exact"/>
    </w:pPr>
    <w:rPr>
      <w:sz w:val="13"/>
      <w:szCs w:val="13"/>
      <w:lang w:val="en-US"/>
    </w:rPr>
  </w:style>
  <w:style w:type="character" w:customStyle="1" w:styleId="Heading1Char">
    <w:name w:val="Heading 1 Char"/>
    <w:link w:val="Heading1"/>
    <w:uiPriority w:val="9"/>
    <w:rsid w:val="00005299"/>
    <w:rPr>
      <w:rFonts w:ascii="Vodafone Rg" w:hAnsi="Vodafone Rg"/>
      <w:b/>
      <w:color w:val="E60000"/>
      <w:sz w:val="44"/>
      <w:szCs w:val="44"/>
      <w:lang w:eastAsia="en-US"/>
    </w:rPr>
  </w:style>
  <w:style w:type="character" w:customStyle="1" w:styleId="Heading2Char">
    <w:name w:val="Heading 2 Char"/>
    <w:link w:val="Heading2"/>
    <w:uiPriority w:val="9"/>
    <w:rsid w:val="00005299"/>
    <w:rPr>
      <w:rFonts w:ascii="Vodafone Rg" w:hAnsi="Vodafone Rg"/>
      <w:b/>
      <w:sz w:val="32"/>
      <w:szCs w:val="32"/>
      <w:lang w:eastAsia="en-US"/>
    </w:rPr>
  </w:style>
  <w:style w:type="character" w:customStyle="1" w:styleId="Heading3Char">
    <w:name w:val="Heading 3 Char"/>
    <w:link w:val="Heading3"/>
    <w:uiPriority w:val="9"/>
    <w:rsid w:val="00005299"/>
    <w:rPr>
      <w:rFonts w:ascii="Vodafone Rg" w:hAnsi="Vodafone Rg"/>
      <w:b/>
      <w:sz w:val="28"/>
      <w:szCs w:val="28"/>
      <w:lang w:eastAsia="en-US"/>
    </w:rPr>
  </w:style>
  <w:style w:type="character" w:customStyle="1" w:styleId="Heading4Char">
    <w:name w:val="Heading 4 Char"/>
    <w:link w:val="Heading4"/>
    <w:uiPriority w:val="9"/>
    <w:rsid w:val="00005299"/>
    <w:rPr>
      <w:rFonts w:ascii="Vodafone Rg" w:hAnsi="Vodafone Rg"/>
      <w:b/>
      <w:sz w:val="24"/>
      <w:szCs w:val="24"/>
      <w:lang w:eastAsia="en-US"/>
    </w:rPr>
  </w:style>
  <w:style w:type="paragraph" w:customStyle="1" w:styleId="Body">
    <w:name w:val="Body"/>
    <w:basedOn w:val="Normal"/>
    <w:qFormat/>
    <w:rsid w:val="00005299"/>
    <w:pPr>
      <w:ind w:left="1701"/>
    </w:pPr>
  </w:style>
  <w:style w:type="character" w:customStyle="1" w:styleId="BalloonTextChar">
    <w:name w:val="Balloon Text Char"/>
    <w:link w:val="BalloonText"/>
    <w:uiPriority w:val="99"/>
    <w:semiHidden/>
    <w:rsid w:val="00D3376B"/>
    <w:rPr>
      <w:rFonts w:ascii="Tahoma" w:hAnsi="Tahoma" w:cs="Tahoma"/>
      <w:sz w:val="16"/>
      <w:szCs w:val="16"/>
      <w:lang w:eastAsia="en-US"/>
    </w:rPr>
  </w:style>
  <w:style w:type="paragraph" w:styleId="ListParagraph">
    <w:name w:val="List Paragraph"/>
    <w:basedOn w:val="Normal"/>
    <w:uiPriority w:val="34"/>
    <w:qFormat/>
    <w:rsid w:val="00643F05"/>
    <w:pPr>
      <w:ind w:left="720"/>
      <w:contextualSpacing/>
    </w:pPr>
  </w:style>
  <w:style w:type="paragraph" w:customStyle="1" w:styleId="vl1">
    <w:name w:val="vl1"/>
    <w:basedOn w:val="Normal"/>
    <w:rsid w:val="007D761F"/>
    <w:pPr>
      <w:spacing w:before="100" w:beforeAutospacing="1" w:after="150" w:line="300" w:lineRule="atLeast"/>
    </w:pPr>
    <w:rPr>
      <w:rFonts w:ascii="Vodafone Light" w:hAnsi="Vodafone Light"/>
      <w:color w:val="FFFFFF"/>
      <w:sz w:val="23"/>
      <w:szCs w:val="23"/>
      <w:lang w:eastAsia="en-GB"/>
    </w:rPr>
  </w:style>
  <w:style w:type="character" w:styleId="CommentReference">
    <w:name w:val="annotation reference"/>
    <w:basedOn w:val="DefaultParagraphFont"/>
    <w:uiPriority w:val="99"/>
    <w:semiHidden/>
    <w:unhideWhenUsed/>
    <w:rsid w:val="00207C38"/>
    <w:rPr>
      <w:sz w:val="16"/>
      <w:szCs w:val="16"/>
    </w:rPr>
  </w:style>
  <w:style w:type="paragraph" w:styleId="CommentText">
    <w:name w:val="annotation text"/>
    <w:basedOn w:val="Normal"/>
    <w:link w:val="CommentTextChar"/>
    <w:uiPriority w:val="99"/>
    <w:semiHidden/>
    <w:unhideWhenUsed/>
    <w:rsid w:val="00207C38"/>
    <w:rPr>
      <w:sz w:val="20"/>
      <w:szCs w:val="20"/>
    </w:rPr>
  </w:style>
  <w:style w:type="character" w:customStyle="1" w:styleId="CommentTextChar">
    <w:name w:val="Comment Text Char"/>
    <w:basedOn w:val="DefaultParagraphFont"/>
    <w:link w:val="CommentText"/>
    <w:uiPriority w:val="99"/>
    <w:semiHidden/>
    <w:rsid w:val="00207C38"/>
    <w:rPr>
      <w:rFonts w:ascii="Vodafone Lt" w:hAnsi="Vodafone Lt"/>
      <w:lang w:eastAsia="en-US"/>
    </w:rPr>
  </w:style>
  <w:style w:type="paragraph" w:styleId="CommentSubject">
    <w:name w:val="annotation subject"/>
    <w:basedOn w:val="CommentText"/>
    <w:next w:val="CommentText"/>
    <w:link w:val="CommentSubjectChar"/>
    <w:uiPriority w:val="99"/>
    <w:semiHidden/>
    <w:unhideWhenUsed/>
    <w:rsid w:val="00207C38"/>
    <w:rPr>
      <w:b/>
      <w:bCs/>
    </w:rPr>
  </w:style>
  <w:style w:type="character" w:customStyle="1" w:styleId="CommentSubjectChar">
    <w:name w:val="Comment Subject Char"/>
    <w:basedOn w:val="CommentTextChar"/>
    <w:link w:val="CommentSubject"/>
    <w:uiPriority w:val="99"/>
    <w:semiHidden/>
    <w:rsid w:val="00207C38"/>
    <w:rPr>
      <w:rFonts w:ascii="Vodafone Lt" w:hAnsi="Vodafone Lt"/>
      <w:b/>
      <w:bCs/>
      <w:lang w:eastAsia="en-US"/>
    </w:rPr>
  </w:style>
  <w:style w:type="character" w:styleId="FollowedHyperlink">
    <w:name w:val="FollowedHyperlink"/>
    <w:basedOn w:val="DefaultParagraphFont"/>
    <w:uiPriority w:val="99"/>
    <w:semiHidden/>
    <w:unhideWhenUsed/>
    <w:rsid w:val="00E67D5F"/>
    <w:rPr>
      <w:color w:val="800080" w:themeColor="followedHyperlink"/>
      <w:u w:val="single"/>
    </w:rPr>
  </w:style>
  <w:style w:type="paragraph" w:styleId="NormalWeb">
    <w:name w:val="Normal (Web)"/>
    <w:basedOn w:val="Normal"/>
    <w:uiPriority w:val="99"/>
    <w:semiHidden/>
    <w:unhideWhenUsed/>
    <w:rsid w:val="00F40565"/>
    <w:pPr>
      <w:spacing w:before="100" w:beforeAutospacing="1" w:after="100" w:afterAutospacing="1"/>
    </w:pPr>
    <w:rPr>
      <w:rFonts w:ascii="Times New Roman" w:hAnsi="Times New Roman"/>
      <w:sz w:val="24"/>
      <w:szCs w:val="24"/>
      <w:lang w:eastAsia="en-GB"/>
    </w:rPr>
  </w:style>
  <w:style w:type="character" w:styleId="Strong">
    <w:name w:val="Strong"/>
    <w:basedOn w:val="DefaultParagraphFont"/>
    <w:uiPriority w:val="22"/>
    <w:qFormat/>
    <w:rsid w:val="00F40565"/>
    <w:rPr>
      <w:b/>
      <w:bCs/>
    </w:rPr>
  </w:style>
  <w:style w:type="character" w:customStyle="1" w:styleId="A2">
    <w:name w:val="A2"/>
    <w:uiPriority w:val="99"/>
    <w:rsid w:val="00FF4E06"/>
    <w:rPr>
      <w:rFonts w:cs="Vodafone Rg"/>
      <w:color w:val="000000"/>
      <w:sz w:val="14"/>
      <w:szCs w:val="14"/>
    </w:rPr>
  </w:style>
  <w:style w:type="character" w:customStyle="1" w:styleId="FooterChar">
    <w:name w:val="Footer Char"/>
    <w:basedOn w:val="DefaultParagraphFont"/>
    <w:link w:val="Footer"/>
    <w:semiHidden/>
    <w:rsid w:val="00BB6B7F"/>
    <w:rPr>
      <w:rFonts w:ascii="Vodafone Lt" w:hAnsi="Vodafone Lt"/>
      <w:sz w:val="22"/>
      <w:szCs w:val="22"/>
      <w:lang w:eastAsia="en-US"/>
    </w:rPr>
  </w:style>
  <w:style w:type="character" w:customStyle="1" w:styleId="apple-converted-space">
    <w:name w:val="apple-converted-space"/>
    <w:basedOn w:val="DefaultParagraphFont"/>
    <w:rsid w:val="002E73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07676">
      <w:bodyDiv w:val="1"/>
      <w:marLeft w:val="0"/>
      <w:marRight w:val="0"/>
      <w:marTop w:val="0"/>
      <w:marBottom w:val="0"/>
      <w:divBdr>
        <w:top w:val="none" w:sz="0" w:space="0" w:color="auto"/>
        <w:left w:val="none" w:sz="0" w:space="0" w:color="auto"/>
        <w:bottom w:val="none" w:sz="0" w:space="0" w:color="auto"/>
        <w:right w:val="none" w:sz="0" w:space="0" w:color="auto"/>
      </w:divBdr>
    </w:div>
    <w:div w:id="166100396">
      <w:bodyDiv w:val="1"/>
      <w:marLeft w:val="0"/>
      <w:marRight w:val="0"/>
      <w:marTop w:val="0"/>
      <w:marBottom w:val="0"/>
      <w:divBdr>
        <w:top w:val="none" w:sz="0" w:space="0" w:color="auto"/>
        <w:left w:val="none" w:sz="0" w:space="0" w:color="auto"/>
        <w:bottom w:val="none" w:sz="0" w:space="0" w:color="auto"/>
        <w:right w:val="none" w:sz="0" w:space="0" w:color="auto"/>
      </w:divBdr>
    </w:div>
    <w:div w:id="360520170">
      <w:bodyDiv w:val="1"/>
      <w:marLeft w:val="0"/>
      <w:marRight w:val="0"/>
      <w:marTop w:val="0"/>
      <w:marBottom w:val="0"/>
      <w:divBdr>
        <w:top w:val="none" w:sz="0" w:space="0" w:color="auto"/>
        <w:left w:val="none" w:sz="0" w:space="0" w:color="auto"/>
        <w:bottom w:val="none" w:sz="0" w:space="0" w:color="auto"/>
        <w:right w:val="none" w:sz="0" w:space="0" w:color="auto"/>
      </w:divBdr>
    </w:div>
    <w:div w:id="739987619">
      <w:bodyDiv w:val="1"/>
      <w:marLeft w:val="0"/>
      <w:marRight w:val="0"/>
      <w:marTop w:val="0"/>
      <w:marBottom w:val="0"/>
      <w:divBdr>
        <w:top w:val="none" w:sz="0" w:space="0" w:color="auto"/>
        <w:left w:val="none" w:sz="0" w:space="0" w:color="auto"/>
        <w:bottom w:val="none" w:sz="0" w:space="0" w:color="auto"/>
        <w:right w:val="none" w:sz="0" w:space="0" w:color="auto"/>
      </w:divBdr>
    </w:div>
    <w:div w:id="821965216">
      <w:bodyDiv w:val="1"/>
      <w:marLeft w:val="0"/>
      <w:marRight w:val="0"/>
      <w:marTop w:val="0"/>
      <w:marBottom w:val="0"/>
      <w:divBdr>
        <w:top w:val="none" w:sz="0" w:space="0" w:color="auto"/>
        <w:left w:val="none" w:sz="0" w:space="0" w:color="auto"/>
        <w:bottom w:val="none" w:sz="0" w:space="0" w:color="auto"/>
        <w:right w:val="none" w:sz="0" w:space="0" w:color="auto"/>
      </w:divBdr>
    </w:div>
    <w:div w:id="2063822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mailto:TOO@help.vodafone.co.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tsallJ\Downloads\Cop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8a8e909-7113-4e43-8414-f3fca8a1f1bf">PSERHH332MUH-15-15243</_dlc_DocId>
    <_dlc_DocIdUrl xmlns="b8a8e909-7113-4e43-8414-f3fca8a1f1bf">
      <Url>https://workspace.vodafone.com/UK/digitalproduction/_layouts/DocIdRedir.aspx?ID=PSERHH332MUH-15-15243</Url>
      <Description>PSERHH332MUH-15-15243</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80172F5887DF4D9298C36CCD466278" ma:contentTypeVersion="3" ma:contentTypeDescription="Create a new document." ma:contentTypeScope="" ma:versionID="ab3c9578cffc37ee407e08e8442f200f">
  <xsd:schema xmlns:xsd="http://www.w3.org/2001/XMLSchema" xmlns:xs="http://www.w3.org/2001/XMLSchema" xmlns:p="http://schemas.microsoft.com/office/2006/metadata/properties" xmlns:ns2="b8a8e909-7113-4e43-8414-f3fca8a1f1bf" targetNamespace="http://schemas.microsoft.com/office/2006/metadata/properties" ma:root="true" ma:fieldsID="0d77dd27f25cc578380f79c94e2c2ae3" ns2:_="">
    <xsd:import namespace="b8a8e909-7113-4e43-8414-f3fca8a1f1b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a8e909-7113-4e43-8414-f3fca8a1f1b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62D7F-137D-45E4-8698-4D1698C8C81B}">
  <ds:schemaRefs>
    <ds:schemaRef ds:uri="http://schemas.microsoft.com/office/2006/metadata/properties"/>
    <ds:schemaRef ds:uri="http://schemas.microsoft.com/office/infopath/2007/PartnerControls"/>
    <ds:schemaRef ds:uri="b8a8e909-7113-4e43-8414-f3fca8a1f1bf"/>
  </ds:schemaRefs>
</ds:datastoreItem>
</file>

<file path=customXml/itemProps2.xml><?xml version="1.0" encoding="utf-8"?>
<ds:datastoreItem xmlns:ds="http://schemas.openxmlformats.org/officeDocument/2006/customXml" ds:itemID="{A1FF6166-ABAC-4AAC-A826-15495BC7C500}">
  <ds:schemaRefs>
    <ds:schemaRef ds:uri="http://schemas.microsoft.com/sharepoint/v3/contenttype/forms"/>
  </ds:schemaRefs>
</ds:datastoreItem>
</file>

<file path=customXml/itemProps3.xml><?xml version="1.0" encoding="utf-8"?>
<ds:datastoreItem xmlns:ds="http://schemas.openxmlformats.org/officeDocument/2006/customXml" ds:itemID="{C26F3E9B-0C73-4F49-940C-383742DF4A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a8e909-7113-4e43-8414-f3fca8a1f1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B066EE-F2D4-4EA0-BF7B-2EE0A5043279}">
  <ds:schemaRefs>
    <ds:schemaRef ds:uri="http://schemas.microsoft.com/sharepoint/events"/>
  </ds:schemaRefs>
</ds:datastoreItem>
</file>

<file path=customXml/itemProps5.xml><?xml version="1.0" encoding="utf-8"?>
<ds:datastoreItem xmlns:ds="http://schemas.openxmlformats.org/officeDocument/2006/customXml" ds:itemID="{EB2975B0-4468-4F4F-B221-E6391A56C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Copy template.dotx</Template>
  <TotalTime>0</TotalTime>
  <Pages>3</Pages>
  <Words>403</Words>
  <Characters>2299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Copy template</vt:lpstr>
    </vt:vector>
  </TitlesOfParts>
  <Company>Vodafone</Company>
  <LinksUpToDate>false</LinksUpToDate>
  <CharactersWithSpaces>2697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 template</dc:title>
  <dc:creator>Passmore, Damien, Vodafone UK</dc:creator>
  <cp:lastModifiedBy>Cadle, Ian, Vodafone UK</cp:lastModifiedBy>
  <cp:revision>3</cp:revision>
  <cp:lastPrinted>2011-02-02T21:10:00Z</cp:lastPrinted>
  <dcterms:created xsi:type="dcterms:W3CDTF">2016-12-12T14:43:00Z</dcterms:created>
  <dcterms:modified xsi:type="dcterms:W3CDTF">2016-12-12T15:15:00Z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0x0101001080172F5887DF4D9298C36CCD466278</vt:lpwstr>
  </property>
  <property fmtid="{D5CDD505-2E9C-101B-9397-08002B2CF9AE}" pid="3" name="_dlc_DocIdItemGuid">
    <vt:lpwstr>d0108fd5-57b1-485e-9b86-bcd53bb76f51</vt:lpwstr>
  </property>
  <property fmtid="{D5CDD505-2E9C-101B-9397-08002B2CF9AE}" pid="4" name="VGSP_EWA_CTYPE_Confidentiality">
    <vt:lpwstr>1;#C2|40b4359c-cd73-4445-95f6-43cbb3ffd46d</vt:lpwstr>
  </property>
  <property fmtid="{D5CDD505-2E9C-101B-9397-08002B2CF9AE}" pid="5" name="VGSP_EWA_CTYPE_ContentSource">
    <vt:lpwstr>2;#SharePoint2010|fcaeeae2-9af0-487f-9880-4740ddb5402c</vt:lpwstr>
  </property>
  <property fmtid="{D5CDD505-2E9C-101B-9397-08002B2CF9AE}" pid="6" name="_AdHocReviewCycleID">
    <vt:i4>631652743</vt:i4>
  </property>
  <property fmtid="{D5CDD505-2E9C-101B-9397-08002B2CF9AE}" pid="7" name="_NewReviewCycle">
    <vt:lpwstr/>
  </property>
  <property fmtid="{D5CDD505-2E9C-101B-9397-08002B2CF9AE}" pid="8" name="_EmailSubject">
    <vt:lpwstr>Work request 29734 - Transfer of ownership form</vt:lpwstr>
  </property>
  <property fmtid="{D5CDD505-2E9C-101B-9397-08002B2CF9AE}" pid="9" name="_AuthorEmail">
    <vt:lpwstr>Paul.Ironman@vodafone.com</vt:lpwstr>
  </property>
  <property fmtid="{D5CDD505-2E9C-101B-9397-08002B2CF9AE}" pid="10" name="_AuthorEmailDisplayName">
    <vt:lpwstr>Ironman, Paul, Vodafone UK</vt:lpwstr>
  </property>
  <property fmtid="{D5CDD505-2E9C-101B-9397-08002B2CF9AE}" pid="11" name="_PreviousAdHocReviewCycleID">
    <vt:i4>-2051599565</vt:i4>
  </property>
  <property fmtid="{D5CDD505-2E9C-101B-9397-08002B2CF9AE}" pid="12" name="_ReviewingToolsShownOnce">
    <vt:lpwstr/>
  </property>
</Properties>
</file>